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5BCCF6" w14:textId="02C76637" w:rsidR="002505DD" w:rsidRPr="002505DD" w:rsidRDefault="002505DD">
      <w:pPr>
        <w:rPr>
          <w:rFonts w:ascii="Arial" w:eastAsia="Times New Roman" w:hAnsi="Arial" w:cs="Arial"/>
          <w:b/>
          <w:bCs/>
          <w:i/>
          <w:iCs/>
          <w:kern w:val="32"/>
          <w:sz w:val="28"/>
          <w:szCs w:val="32"/>
          <w:lang w:eastAsia="it-IT"/>
        </w:rPr>
      </w:pPr>
    </w:p>
    <w:p w14:paraId="7FE06356" w14:textId="20012C2A" w:rsidR="007F4E3F" w:rsidRDefault="002505DD" w:rsidP="007F4E3F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8080F56" wp14:editId="68BB5914">
                <wp:simplePos x="0" y="0"/>
                <wp:positionH relativeFrom="column">
                  <wp:posOffset>2541905</wp:posOffset>
                </wp:positionH>
                <wp:positionV relativeFrom="paragraph">
                  <wp:posOffset>71755</wp:posOffset>
                </wp:positionV>
                <wp:extent cx="3914775" cy="1828800"/>
                <wp:effectExtent l="0" t="0" r="9525" b="0"/>
                <wp:wrapNone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52DA8F" w14:textId="77777777" w:rsidR="002505DD" w:rsidRDefault="002505DD" w:rsidP="002505DD">
                            <w:pPr>
                              <w:pStyle w:val="Titolo1"/>
                              <w:ind w:left="5052" w:firstLine="708"/>
                              <w:jc w:val="center"/>
                              <w:rPr>
                                <w:i/>
                                <w:iCs/>
                                <w:sz w:val="28"/>
                              </w:rPr>
                            </w:pPr>
                          </w:p>
                          <w:p w14:paraId="6197591E" w14:textId="7D6112DB" w:rsidR="002505DD" w:rsidRPr="002505DD" w:rsidRDefault="002505DD" w:rsidP="002505D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2505D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Configuration of PLC Siemens S7-1500 </w:t>
                            </w:r>
                            <w:r w:rsidR="00A70F4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4"/>
                                <w:szCs w:val="44"/>
                              </w:rPr>
                              <w:t>Profi</w:t>
                            </w:r>
                            <w:r w:rsidR="00A70F42" w:rsidRPr="002505D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4"/>
                                <w:szCs w:val="44"/>
                              </w:rPr>
                              <w:t>N</w:t>
                            </w:r>
                            <w:r w:rsidR="00A70F4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4"/>
                                <w:szCs w:val="44"/>
                              </w:rPr>
                              <w:t>et</w:t>
                            </w:r>
                            <w:r w:rsidR="00A70F42" w:rsidRPr="00DD2C8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TM</w:t>
                            </w:r>
                            <w:r w:rsidR="00A70F42" w:rsidRPr="002505D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2505D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4"/>
                                <w:szCs w:val="44"/>
                              </w:rPr>
                              <w:t>and Kollmorgen AKD</w:t>
                            </w:r>
                            <w:r w:rsidR="00DD2C81" w:rsidRPr="00A70F42">
                              <w:rPr>
                                <w:rStyle w:val="fontstyle01"/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  <w:t>®</w:t>
                            </w:r>
                            <w:r w:rsidRPr="002505D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4"/>
                                <w:szCs w:val="44"/>
                              </w:rPr>
                              <w:t>2G-SPP</w:t>
                            </w:r>
                            <w:r w:rsidR="00A70F42" w:rsidRPr="00A70F4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505D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390100A8" w14:textId="77777777" w:rsidR="002505DD" w:rsidRDefault="002505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080F56" id="_x0000_t202" coordsize="21600,21600" o:spt="202" path="m,l,21600r21600,l21600,xe">
                <v:stroke joinstyle="miter"/>
                <v:path gradientshapeok="t" o:connecttype="rect"/>
              </v:shapetype>
              <v:shape id="Casella di testo 12" o:spid="_x0000_s1026" type="#_x0000_t202" style="position:absolute;margin-left:200.15pt;margin-top:5.65pt;width:308.25pt;height:2in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kdYSAIAAIQEAAAOAAAAZHJzL2Uyb0RvYy54bWysVE1vGjEQvVfqf7B8bxbIF0VZIkpEVQkl&#10;kUiVs/F6gyWvx7UNu/TX99kLJE17qnrxjj3f783szW3XGLZTPmiyJR+eDThTVlKl7UvJvz8tPo05&#10;C1HYShiyquR7Ffjt9OOHm9ZN1Ig2ZCrlGYLYMGldyTcxuklRBLlRjQhn5JSFsibfiIirfykqL1pE&#10;b0wxGgyuipZ85TxJFQJe73oln+b4da1kfKjroCIzJUdtMZ8+n+t0FtMbMXnxwm20PJQh/qGKRmiL&#10;pKdQdyIKtvX6j1CNlp4C1fFMUlNQXWupcg/oZjh4181qI5zKvQCc4E4whf8XVt7vHj3TFbgbcWZF&#10;A47mIihjBKs0iypEYlABp9aFCcxXDg6x+0IdfI7vAY+p/a72TfqiMQY9EN+fUFZdZBKP55+HF9fX&#10;l5xJ6Ibj0Xg8yDwUr+7Oh/hVUcOSUHIPGjO6YrcMEaXA9GiSsgUyulpoY/IljY6aG892AqSbmIuE&#10;x29WxrK25Ffnl4Mc2FJy7yMbiwSp2b6pJMVu3R0QWFO1BwCe+lEKTi40ilyKEB+Fx+ygZ+xDfMBR&#10;G0ISOkicbcj//Nt7sgel0HLWYhZLHn5shVecmW8WZAOwizS8+XJxeT3Cxb/VrN9q7LaZEzofYvOc&#10;zGKyj+Yo1p6aZ6zNLGWFSliJ3CWPR3Ee+w3B2kk1m2UjjKsTcWlXTqbQCelEwVP3LLw78BRB8T0d&#10;p1ZM3tHV2yZPS7NtpFpnLhPAPaoH3DHqmeLDWqZdenvPVq8/j+kvAAAA//8DAFBLAwQUAAYACAAA&#10;ACEApZ61YuEAAAALAQAADwAAAGRycy9kb3ducmV2LnhtbEyPS0/DMBCE70j8B2uRuCBqp4FCQ5wK&#10;IR4SNxoe4ubGSxIRr6PYTcK/Z3uC02o0n2Zn8s3sOjHiEFpPGpKFAoFUedtSreG1fDi/BhGiIWs6&#10;T6jhBwNsiuOj3GTWT/SC4zbWgkMoZEZDE2OfSRmqBp0JC98jsfflB2ciy6GWdjATh7tOLpVaSWda&#10;4g+N6fGuwep7u3caPs/qj+cwP75N6WXa3z+N5dW7LbU+PZlvb0BEnOMfDIf6XB0K7rTze7JBdBou&#10;lEoZZSPhewBUsuIxOw3L9ToFWeTy/4biFwAA//8DAFBLAQItABQABgAIAAAAIQC2gziS/gAAAOEB&#10;AAATAAAAAAAAAAAAAAAAAAAAAABbQ29udGVudF9UeXBlc10ueG1sUEsBAi0AFAAGAAgAAAAhADj9&#10;If/WAAAAlAEAAAsAAAAAAAAAAAAAAAAALwEAAF9yZWxzLy5yZWxzUEsBAi0AFAAGAAgAAAAhANLy&#10;R1hIAgAAhAQAAA4AAAAAAAAAAAAAAAAALgIAAGRycy9lMm9Eb2MueG1sUEsBAi0AFAAGAAgAAAAh&#10;AKWetWLhAAAACwEAAA8AAAAAAAAAAAAAAAAAogQAAGRycy9kb3ducmV2LnhtbFBLBQYAAAAABAAE&#10;APMAAACwBQAAAAA=&#10;" fillcolor="white [3201]" stroked="f" strokeweight=".5pt">
                <v:textbox>
                  <w:txbxContent>
                    <w:p w14:paraId="0C52DA8F" w14:textId="77777777" w:rsidR="002505DD" w:rsidRDefault="002505DD" w:rsidP="002505DD">
                      <w:pPr>
                        <w:pStyle w:val="Titolo1"/>
                        <w:ind w:left="5052" w:firstLine="708"/>
                        <w:jc w:val="center"/>
                        <w:rPr>
                          <w:i/>
                          <w:iCs/>
                          <w:sz w:val="28"/>
                        </w:rPr>
                      </w:pPr>
                    </w:p>
                    <w:p w14:paraId="6197591E" w14:textId="7D6112DB" w:rsidR="002505DD" w:rsidRPr="002505DD" w:rsidRDefault="002505DD" w:rsidP="002505DD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44"/>
                          <w:szCs w:val="44"/>
                        </w:rPr>
                      </w:pPr>
                      <w:r w:rsidRPr="002505DD">
                        <w:rPr>
                          <w:rFonts w:asciiTheme="minorHAnsi" w:hAnsiTheme="minorHAnsi" w:cstheme="minorHAnsi"/>
                          <w:b/>
                          <w:bCs/>
                          <w:sz w:val="44"/>
                          <w:szCs w:val="44"/>
                        </w:rPr>
                        <w:t xml:space="preserve">Configuration of PLC Siemens S7-1500 </w:t>
                      </w:r>
                      <w:r w:rsidR="00A70F42">
                        <w:rPr>
                          <w:rFonts w:asciiTheme="minorHAnsi" w:hAnsiTheme="minorHAnsi" w:cstheme="minorHAnsi"/>
                          <w:b/>
                          <w:bCs/>
                          <w:sz w:val="44"/>
                          <w:szCs w:val="44"/>
                        </w:rPr>
                        <w:t>Profi</w:t>
                      </w:r>
                      <w:r w:rsidR="00A70F42" w:rsidRPr="002505DD">
                        <w:rPr>
                          <w:rFonts w:asciiTheme="minorHAnsi" w:hAnsiTheme="minorHAnsi" w:cstheme="minorHAnsi"/>
                          <w:b/>
                          <w:bCs/>
                          <w:sz w:val="44"/>
                          <w:szCs w:val="44"/>
                        </w:rPr>
                        <w:t>N</w:t>
                      </w:r>
                      <w:r w:rsidR="00A70F42">
                        <w:rPr>
                          <w:rFonts w:asciiTheme="minorHAnsi" w:hAnsiTheme="minorHAnsi" w:cstheme="minorHAnsi"/>
                          <w:b/>
                          <w:bCs/>
                          <w:sz w:val="44"/>
                          <w:szCs w:val="44"/>
                        </w:rPr>
                        <w:t>et</w:t>
                      </w:r>
                      <w:r w:rsidR="00A70F42" w:rsidRPr="00DD2C81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>TM</w:t>
                      </w:r>
                      <w:r w:rsidR="00A70F42" w:rsidRPr="002505DD">
                        <w:rPr>
                          <w:rFonts w:asciiTheme="minorHAnsi" w:hAnsiTheme="minorHAnsi" w:cstheme="minorHAnsi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2505DD">
                        <w:rPr>
                          <w:rFonts w:asciiTheme="minorHAnsi" w:hAnsiTheme="minorHAnsi" w:cstheme="minorHAnsi"/>
                          <w:b/>
                          <w:bCs/>
                          <w:sz w:val="44"/>
                          <w:szCs w:val="44"/>
                        </w:rPr>
                        <w:t>and Kollmorgen AKD</w:t>
                      </w:r>
                      <w:r w:rsidR="00DD2C81" w:rsidRPr="00A70F42">
                        <w:rPr>
                          <w:rStyle w:val="fontstyle01"/>
                          <w:rFonts w:asciiTheme="minorHAnsi" w:hAnsiTheme="minorHAnsi" w:cstheme="minorHAnsi"/>
                          <w:sz w:val="40"/>
                          <w:szCs w:val="40"/>
                        </w:rPr>
                        <w:t>®</w:t>
                      </w:r>
                      <w:r w:rsidRPr="002505DD">
                        <w:rPr>
                          <w:rFonts w:asciiTheme="minorHAnsi" w:hAnsiTheme="minorHAnsi" w:cstheme="minorHAnsi"/>
                          <w:b/>
                          <w:bCs/>
                          <w:sz w:val="44"/>
                          <w:szCs w:val="44"/>
                        </w:rPr>
                        <w:t>2G-SPP</w:t>
                      </w:r>
                      <w:r w:rsidR="00A70F42" w:rsidRPr="00A70F42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2505DD">
                        <w:rPr>
                          <w:rFonts w:asciiTheme="minorHAnsi" w:hAnsiTheme="minorHAnsi" w:cstheme="minorHAnsi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</w:p>
                    <w:p w14:paraId="390100A8" w14:textId="77777777" w:rsidR="002505DD" w:rsidRDefault="002505DD"/>
                  </w:txbxContent>
                </v:textbox>
              </v:shape>
            </w:pict>
          </mc:Fallback>
        </mc:AlternateContent>
      </w:r>
    </w:p>
    <w:p w14:paraId="65EFF51F" w14:textId="419B8E56" w:rsidR="002505DD" w:rsidRDefault="002505DD" w:rsidP="007F4E3F">
      <w:pPr>
        <w:rPr>
          <w:rFonts w:ascii="Arial" w:hAnsi="Arial" w:cs="Arial"/>
        </w:rPr>
      </w:pPr>
    </w:p>
    <w:p w14:paraId="07B05E8D" w14:textId="1427EA84" w:rsidR="002505DD" w:rsidRDefault="002505DD" w:rsidP="007F4E3F">
      <w:pPr>
        <w:rPr>
          <w:rFonts w:ascii="Arial" w:hAnsi="Arial" w:cs="Arial"/>
        </w:rPr>
      </w:pPr>
    </w:p>
    <w:p w14:paraId="5A5C92A2" w14:textId="2C723209" w:rsidR="002505DD" w:rsidRDefault="002505DD" w:rsidP="007F4E3F">
      <w:pPr>
        <w:rPr>
          <w:rFonts w:ascii="Arial" w:hAnsi="Arial" w:cs="Arial"/>
        </w:rPr>
      </w:pPr>
    </w:p>
    <w:p w14:paraId="33F64D4D" w14:textId="0B004823" w:rsidR="002505DD" w:rsidRDefault="002505DD" w:rsidP="007F4E3F">
      <w:pPr>
        <w:rPr>
          <w:rFonts w:ascii="Arial" w:hAnsi="Arial" w:cs="Arial"/>
        </w:rPr>
      </w:pPr>
    </w:p>
    <w:p w14:paraId="24DC0CEE" w14:textId="28E8D25D" w:rsidR="002505DD" w:rsidRDefault="002505DD" w:rsidP="007F4E3F">
      <w:pPr>
        <w:rPr>
          <w:rFonts w:ascii="Arial" w:hAnsi="Arial" w:cs="Arial"/>
        </w:rPr>
      </w:pPr>
    </w:p>
    <w:p w14:paraId="06DB13B4" w14:textId="1D8F92AC" w:rsidR="002505DD" w:rsidRDefault="002505DD" w:rsidP="007F4E3F">
      <w:pPr>
        <w:rPr>
          <w:rFonts w:ascii="Arial" w:hAnsi="Arial" w:cs="Arial"/>
        </w:rPr>
      </w:pPr>
    </w:p>
    <w:p w14:paraId="27FA7F64" w14:textId="4FF5EDED" w:rsidR="002505DD" w:rsidRDefault="002505DD" w:rsidP="007F4E3F">
      <w:pPr>
        <w:rPr>
          <w:rFonts w:ascii="Arial" w:hAnsi="Arial" w:cs="Arial"/>
        </w:rPr>
      </w:pPr>
    </w:p>
    <w:p w14:paraId="28B58BB2" w14:textId="57BCE309" w:rsidR="002505DD" w:rsidRDefault="002505DD" w:rsidP="007F4E3F">
      <w:pPr>
        <w:rPr>
          <w:rFonts w:ascii="Arial" w:hAnsi="Arial" w:cs="Arial"/>
        </w:rPr>
      </w:pPr>
    </w:p>
    <w:p w14:paraId="045EB307" w14:textId="4006D674" w:rsidR="002505DD" w:rsidRDefault="002505DD" w:rsidP="007F4E3F">
      <w:pPr>
        <w:rPr>
          <w:rFonts w:ascii="Arial" w:hAnsi="Arial" w:cs="Arial"/>
        </w:rPr>
      </w:pPr>
    </w:p>
    <w:p w14:paraId="615E01D8" w14:textId="6E79B646" w:rsidR="002505DD" w:rsidRDefault="002505DD" w:rsidP="007F4E3F">
      <w:pPr>
        <w:rPr>
          <w:rFonts w:ascii="Arial" w:hAnsi="Arial" w:cs="Arial"/>
        </w:rPr>
      </w:pPr>
    </w:p>
    <w:p w14:paraId="4E529078" w14:textId="507D1AF1" w:rsidR="002505DD" w:rsidRDefault="002505DD" w:rsidP="007F4E3F">
      <w:pPr>
        <w:rPr>
          <w:rFonts w:ascii="Arial" w:hAnsi="Arial" w:cs="Arial"/>
        </w:rPr>
      </w:pPr>
    </w:p>
    <w:p w14:paraId="6A7F7719" w14:textId="3708FB56" w:rsidR="002505DD" w:rsidRDefault="002505DD" w:rsidP="007F4E3F">
      <w:pPr>
        <w:rPr>
          <w:rFonts w:ascii="Arial" w:hAnsi="Arial" w:cs="Arial"/>
        </w:rPr>
      </w:pPr>
    </w:p>
    <w:p w14:paraId="6E9ED261" w14:textId="5DF9BFA8" w:rsidR="002505DD" w:rsidRDefault="002505DD" w:rsidP="007F4E3F">
      <w:pPr>
        <w:rPr>
          <w:rFonts w:ascii="Arial" w:hAnsi="Arial" w:cs="Arial"/>
        </w:rPr>
      </w:pPr>
    </w:p>
    <w:p w14:paraId="513A89F0" w14:textId="4DCAAA55" w:rsidR="002505DD" w:rsidRDefault="002505DD" w:rsidP="007F4E3F">
      <w:pPr>
        <w:rPr>
          <w:rFonts w:ascii="Arial" w:hAnsi="Arial" w:cs="Arial"/>
        </w:rPr>
      </w:pPr>
    </w:p>
    <w:p w14:paraId="57F2B324" w14:textId="6BD44DB0" w:rsidR="002505DD" w:rsidRDefault="00E96571" w:rsidP="007F4E3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A6E38D6" wp14:editId="20655E03">
            <wp:extent cx="6193790" cy="383032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832ED" w14:textId="25A6B160" w:rsidR="002505DD" w:rsidRDefault="002505DD" w:rsidP="007F4E3F">
      <w:pPr>
        <w:rPr>
          <w:rFonts w:ascii="Arial" w:hAnsi="Arial" w:cs="Arial"/>
        </w:rPr>
      </w:pPr>
    </w:p>
    <w:p w14:paraId="06EF6C59" w14:textId="2A1C35DA" w:rsidR="002505DD" w:rsidRDefault="002505DD" w:rsidP="007F4E3F">
      <w:pPr>
        <w:rPr>
          <w:rFonts w:ascii="Arial" w:hAnsi="Arial" w:cs="Arial"/>
        </w:rPr>
      </w:pPr>
    </w:p>
    <w:p w14:paraId="174AA36C" w14:textId="256C14B1" w:rsidR="002505DD" w:rsidRDefault="002505DD" w:rsidP="007F4E3F">
      <w:pPr>
        <w:rPr>
          <w:rFonts w:ascii="Arial" w:hAnsi="Arial" w:cs="Arial"/>
        </w:rPr>
      </w:pPr>
    </w:p>
    <w:p w14:paraId="3E629574" w14:textId="670C6419" w:rsidR="002505DD" w:rsidRDefault="002505DD" w:rsidP="007F4E3F">
      <w:pPr>
        <w:rPr>
          <w:rFonts w:ascii="Arial" w:hAnsi="Arial" w:cs="Arial"/>
        </w:rPr>
      </w:pPr>
    </w:p>
    <w:p w14:paraId="6168EE91" w14:textId="11952890" w:rsidR="002505DD" w:rsidRDefault="002505DD" w:rsidP="007F4E3F">
      <w:pPr>
        <w:rPr>
          <w:rFonts w:ascii="Arial" w:hAnsi="Arial" w:cs="Arial"/>
        </w:rPr>
      </w:pPr>
    </w:p>
    <w:p w14:paraId="2241E7C4" w14:textId="556520AB" w:rsidR="002505DD" w:rsidRDefault="002505DD" w:rsidP="007F4E3F">
      <w:pPr>
        <w:rPr>
          <w:rFonts w:ascii="Arial" w:hAnsi="Arial" w:cs="Arial"/>
        </w:rPr>
      </w:pPr>
    </w:p>
    <w:p w14:paraId="23A3317D" w14:textId="46AE5B6E" w:rsidR="002505DD" w:rsidRDefault="002505DD" w:rsidP="007F4E3F">
      <w:pPr>
        <w:rPr>
          <w:rFonts w:ascii="Arial" w:hAnsi="Arial" w:cs="Arial"/>
        </w:rPr>
      </w:pPr>
    </w:p>
    <w:p w14:paraId="5E45AB70" w14:textId="77777777" w:rsidR="00692F95" w:rsidRDefault="00692F95" w:rsidP="00B17BEC">
      <w:pPr>
        <w:jc w:val="both"/>
        <w:rPr>
          <w:rFonts w:asciiTheme="minorHAnsi" w:hAnsiTheme="minorHAnsi" w:cstheme="minorHAnsi"/>
        </w:rPr>
      </w:pPr>
    </w:p>
    <w:p w14:paraId="6402C84A" w14:textId="77777777" w:rsidR="00692F95" w:rsidRDefault="00692F95" w:rsidP="00B17BEC">
      <w:pPr>
        <w:jc w:val="both"/>
        <w:rPr>
          <w:rFonts w:asciiTheme="minorHAnsi" w:hAnsiTheme="minorHAnsi" w:cstheme="minorHAnsi"/>
        </w:rPr>
      </w:pPr>
    </w:p>
    <w:p w14:paraId="50F4ED77" w14:textId="77777777" w:rsidR="00692F95" w:rsidRDefault="00692F95" w:rsidP="00B17BEC">
      <w:pPr>
        <w:jc w:val="both"/>
        <w:rPr>
          <w:rFonts w:asciiTheme="minorHAnsi" w:hAnsiTheme="minorHAnsi" w:cstheme="minorHAnsi"/>
        </w:rPr>
      </w:pPr>
    </w:p>
    <w:p w14:paraId="59CB24A2" w14:textId="2189F4E0" w:rsidR="00692F95" w:rsidRPr="00692F95" w:rsidRDefault="00692F95" w:rsidP="00692F95">
      <w:pPr>
        <w:ind w:left="5760" w:firstLine="720"/>
        <w:rPr>
          <w:rFonts w:asciiTheme="minorHAnsi" w:hAnsiTheme="minorHAnsi" w:cstheme="minorHAnsi"/>
          <w:b/>
          <w:bCs/>
          <w:i/>
          <w:iCs/>
          <w:sz w:val="36"/>
          <w:szCs w:val="36"/>
        </w:rPr>
      </w:pPr>
      <w:r w:rsidRPr="00692F95">
        <w:rPr>
          <w:rFonts w:asciiTheme="minorHAnsi" w:hAnsiTheme="minorHAnsi" w:cstheme="minorHAnsi"/>
          <w:b/>
          <w:bCs/>
          <w:i/>
          <w:iCs/>
          <w:sz w:val="36"/>
          <w:szCs w:val="36"/>
        </w:rPr>
        <w:lastRenderedPageBreak/>
        <w:t>Application Note</w:t>
      </w:r>
    </w:p>
    <w:p w14:paraId="527CA4B1" w14:textId="77777777" w:rsidR="00692F95" w:rsidRDefault="00692F95" w:rsidP="00692F95">
      <w:pPr>
        <w:rPr>
          <w:rFonts w:asciiTheme="minorHAnsi" w:hAnsiTheme="minorHAnsi" w:cstheme="minorHAnsi"/>
        </w:rPr>
      </w:pPr>
    </w:p>
    <w:p w14:paraId="7950EF8D" w14:textId="77777777" w:rsidR="00692F95" w:rsidRDefault="00692F95" w:rsidP="00B17BEC">
      <w:pPr>
        <w:jc w:val="both"/>
        <w:rPr>
          <w:rFonts w:asciiTheme="minorHAnsi" w:hAnsiTheme="minorHAnsi" w:cstheme="minorHAnsi"/>
        </w:rPr>
      </w:pPr>
    </w:p>
    <w:p w14:paraId="2BDA6ECF" w14:textId="12C70D2B" w:rsidR="00F753C2" w:rsidRPr="00D75B36" w:rsidRDefault="00F753C2" w:rsidP="00B17BEC">
      <w:pPr>
        <w:jc w:val="both"/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t xml:space="preserve">This is a guide to configure the </w:t>
      </w:r>
      <w:r w:rsidR="00B17BEC" w:rsidRPr="00D75B36">
        <w:rPr>
          <w:rFonts w:asciiTheme="minorHAnsi" w:hAnsiTheme="minorHAnsi" w:cstheme="minorHAnsi"/>
        </w:rPr>
        <w:t>PROFINET</w:t>
      </w:r>
      <w:r w:rsidRPr="00D75B36">
        <w:rPr>
          <w:rFonts w:asciiTheme="minorHAnsi" w:hAnsiTheme="minorHAnsi" w:cstheme="minorHAnsi"/>
        </w:rPr>
        <w:t xml:space="preserve"> IRT communication in between the CPU S7-15</w:t>
      </w:r>
      <w:r w:rsidR="002505DD">
        <w:rPr>
          <w:rFonts w:asciiTheme="minorHAnsi" w:hAnsiTheme="minorHAnsi" w:cstheme="minorHAnsi"/>
        </w:rPr>
        <w:t>xx</w:t>
      </w:r>
      <w:r w:rsidRPr="00D75B36">
        <w:rPr>
          <w:rFonts w:asciiTheme="minorHAnsi" w:hAnsiTheme="minorHAnsi" w:cstheme="minorHAnsi"/>
        </w:rPr>
        <w:t>T</w:t>
      </w:r>
      <w:r w:rsidR="002505DD">
        <w:rPr>
          <w:rFonts w:asciiTheme="minorHAnsi" w:hAnsiTheme="minorHAnsi" w:cstheme="minorHAnsi"/>
        </w:rPr>
        <w:t>x</w:t>
      </w:r>
      <w:r w:rsidRPr="00D75B36">
        <w:rPr>
          <w:rFonts w:asciiTheme="minorHAnsi" w:hAnsiTheme="minorHAnsi" w:cstheme="minorHAnsi"/>
        </w:rPr>
        <w:t>-PN and the AKD2G-SPP</w:t>
      </w:r>
      <w:r w:rsidR="00A46BCD" w:rsidRPr="00D75B36">
        <w:rPr>
          <w:rFonts w:asciiTheme="minorHAnsi" w:hAnsiTheme="minorHAnsi" w:cstheme="minorHAnsi"/>
        </w:rPr>
        <w:t xml:space="preserve"> PROFINET</w:t>
      </w:r>
      <w:r w:rsidR="00B17BEC" w:rsidRPr="00D75B36">
        <w:rPr>
          <w:rFonts w:asciiTheme="minorHAnsi" w:hAnsiTheme="minorHAnsi" w:cstheme="minorHAnsi"/>
        </w:rPr>
        <w:t>.</w:t>
      </w:r>
    </w:p>
    <w:p w14:paraId="207C4083" w14:textId="134E5953" w:rsidR="00B17BEC" w:rsidRPr="00D75B36" w:rsidRDefault="00B17BEC" w:rsidP="00B17BEC">
      <w:pPr>
        <w:jc w:val="both"/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t>The result</w:t>
      </w:r>
      <w:r w:rsidR="00F753C2" w:rsidRPr="00D75B36">
        <w:rPr>
          <w:rFonts w:asciiTheme="minorHAnsi" w:hAnsiTheme="minorHAnsi" w:cstheme="minorHAnsi"/>
        </w:rPr>
        <w:t xml:space="preserve"> is to manage </w:t>
      </w:r>
      <w:r w:rsidRPr="00D75B36">
        <w:rPr>
          <w:rFonts w:asciiTheme="minorHAnsi" w:hAnsiTheme="minorHAnsi" w:cstheme="minorHAnsi"/>
        </w:rPr>
        <w:t>both</w:t>
      </w:r>
      <w:r w:rsidR="00F753C2" w:rsidRPr="00D75B36">
        <w:rPr>
          <w:rFonts w:asciiTheme="minorHAnsi" w:hAnsiTheme="minorHAnsi" w:cstheme="minorHAnsi"/>
        </w:rPr>
        <w:t xml:space="preserve"> </w:t>
      </w:r>
      <w:r w:rsidRPr="00D75B36">
        <w:rPr>
          <w:rFonts w:asciiTheme="minorHAnsi" w:hAnsiTheme="minorHAnsi" w:cstheme="minorHAnsi"/>
        </w:rPr>
        <w:t>axes</w:t>
      </w:r>
      <w:r w:rsidR="00F753C2" w:rsidRPr="00D75B36">
        <w:rPr>
          <w:rFonts w:asciiTheme="minorHAnsi" w:hAnsiTheme="minorHAnsi" w:cstheme="minorHAnsi"/>
        </w:rPr>
        <w:t xml:space="preserve"> by means of the Technology Objects that the </w:t>
      </w:r>
      <w:r w:rsidRPr="00D75B36">
        <w:rPr>
          <w:rFonts w:asciiTheme="minorHAnsi" w:hAnsiTheme="minorHAnsi" w:cstheme="minorHAnsi"/>
        </w:rPr>
        <w:t>PLC</w:t>
      </w:r>
      <w:r w:rsidR="00F753C2" w:rsidRPr="00D75B36">
        <w:rPr>
          <w:rFonts w:asciiTheme="minorHAnsi" w:hAnsiTheme="minorHAnsi" w:cstheme="minorHAnsi"/>
        </w:rPr>
        <w:t xml:space="preserve"> provides.</w:t>
      </w:r>
    </w:p>
    <w:p w14:paraId="68AB44F6" w14:textId="77777777" w:rsidR="00B17BEC" w:rsidRPr="00D75B36" w:rsidRDefault="00B17BEC" w:rsidP="00B17BEC">
      <w:pPr>
        <w:jc w:val="both"/>
        <w:rPr>
          <w:rFonts w:asciiTheme="minorHAnsi" w:hAnsiTheme="minorHAnsi" w:cstheme="minorHAnsi"/>
        </w:rPr>
      </w:pPr>
    </w:p>
    <w:p w14:paraId="534CA06E" w14:textId="07515092" w:rsidR="00F753C2" w:rsidRPr="00D75B36" w:rsidRDefault="00B17BEC" w:rsidP="00B17BEC">
      <w:pPr>
        <w:jc w:val="both"/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t xml:space="preserve">The axes will be configured in </w:t>
      </w:r>
      <w:r w:rsidR="00945BBF">
        <w:rPr>
          <w:rFonts w:asciiTheme="minorHAnsi" w:hAnsiTheme="minorHAnsi" w:cstheme="minorHAnsi"/>
        </w:rPr>
        <w:t>V</w:t>
      </w:r>
      <w:r w:rsidRPr="00D75B36">
        <w:rPr>
          <w:rFonts w:asciiTheme="minorHAnsi" w:hAnsiTheme="minorHAnsi" w:cstheme="minorHAnsi"/>
        </w:rPr>
        <w:t xml:space="preserve">elocity </w:t>
      </w:r>
      <w:r w:rsidR="00945BBF">
        <w:rPr>
          <w:rFonts w:asciiTheme="minorHAnsi" w:hAnsiTheme="minorHAnsi" w:cstheme="minorHAnsi"/>
        </w:rPr>
        <w:t>M</w:t>
      </w:r>
      <w:r w:rsidRPr="00D75B36">
        <w:rPr>
          <w:rFonts w:asciiTheme="minorHAnsi" w:hAnsiTheme="minorHAnsi" w:cstheme="minorHAnsi"/>
        </w:rPr>
        <w:t>ode and the PLC will handle the position loop control. For that the Profi</w:t>
      </w:r>
      <w:r w:rsidR="00DA1B1F" w:rsidRPr="00D75B36">
        <w:rPr>
          <w:rFonts w:asciiTheme="minorHAnsi" w:hAnsiTheme="minorHAnsi" w:cstheme="minorHAnsi"/>
        </w:rPr>
        <w:t>D</w:t>
      </w:r>
      <w:r w:rsidRPr="00D75B36">
        <w:rPr>
          <w:rFonts w:asciiTheme="minorHAnsi" w:hAnsiTheme="minorHAnsi" w:cstheme="minorHAnsi"/>
        </w:rPr>
        <w:t>rive Telegram 3 will be used inside the PROFINET I/O data.</w:t>
      </w:r>
    </w:p>
    <w:p w14:paraId="7369F594" w14:textId="42FF2095" w:rsidR="00B17BEC" w:rsidRPr="00D75B36" w:rsidRDefault="00B17BEC" w:rsidP="007F4E3F">
      <w:pPr>
        <w:rPr>
          <w:rFonts w:asciiTheme="minorHAnsi" w:hAnsiTheme="minorHAnsi" w:cstheme="minorHAnsi"/>
        </w:rPr>
      </w:pPr>
    </w:p>
    <w:p w14:paraId="0059F5A5" w14:textId="77777777" w:rsidR="00B17BEC" w:rsidRPr="00D75B36" w:rsidRDefault="00B17BEC" w:rsidP="00B17BEC">
      <w:pPr>
        <w:pStyle w:val="Titolo1"/>
        <w:rPr>
          <w:rFonts w:asciiTheme="minorHAnsi" w:eastAsia="Cambria" w:hAnsiTheme="minorHAnsi" w:cstheme="minorHAnsi"/>
          <w:sz w:val="24"/>
          <w:szCs w:val="24"/>
        </w:rPr>
      </w:pPr>
      <w:bookmarkStart w:id="0" w:name="_Toc405215373"/>
      <w:r w:rsidRPr="00D75B36">
        <w:rPr>
          <w:rFonts w:asciiTheme="minorHAnsi" w:eastAsia="Cambria" w:hAnsiTheme="minorHAnsi" w:cstheme="minorHAnsi"/>
          <w:sz w:val="24"/>
          <w:szCs w:val="24"/>
        </w:rPr>
        <w:t>Record of Document Revisions</w:t>
      </w:r>
      <w:bookmarkEnd w:id="0"/>
    </w:p>
    <w:p w14:paraId="16315DA3" w14:textId="77777777" w:rsidR="00B17BEC" w:rsidRPr="00D75B36" w:rsidRDefault="00B17BEC" w:rsidP="00B17BEC">
      <w:pPr>
        <w:rPr>
          <w:rFonts w:asciiTheme="minorHAnsi" w:hAnsiTheme="minorHAnsi" w:cstheme="minorHAnsi"/>
        </w:rPr>
      </w:pPr>
    </w:p>
    <w:tbl>
      <w:tblPr>
        <w:tblStyle w:val="Tabellaclassica3"/>
        <w:tblW w:w="0" w:type="auto"/>
        <w:tblLook w:val="04A0" w:firstRow="1" w:lastRow="0" w:firstColumn="1" w:lastColumn="0" w:noHBand="0" w:noVBand="1"/>
      </w:tblPr>
      <w:tblGrid>
        <w:gridCol w:w="2077"/>
        <w:gridCol w:w="8318"/>
      </w:tblGrid>
      <w:tr w:rsidR="00B17BEC" w:rsidRPr="00D75B36" w14:paraId="08F9FD7F" w14:textId="77777777" w:rsidTr="00B17B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4F81BD"/>
          </w:tcPr>
          <w:p w14:paraId="7EE1ED83" w14:textId="77777777" w:rsidR="00B17BEC" w:rsidRPr="00D75B36" w:rsidRDefault="00B17BEC" w:rsidP="00B17BEC">
            <w:pPr>
              <w:rPr>
                <w:rFonts w:asciiTheme="minorHAnsi" w:hAnsiTheme="minorHAnsi" w:cstheme="minorHAnsi"/>
              </w:rPr>
            </w:pPr>
            <w:r w:rsidRPr="00D75B36">
              <w:rPr>
                <w:rFonts w:asciiTheme="minorHAnsi" w:hAnsiTheme="minorHAnsi" w:cstheme="minorHAnsi"/>
              </w:rPr>
              <w:t>Revision</w:t>
            </w:r>
          </w:p>
        </w:tc>
        <w:tc>
          <w:tcPr>
            <w:tcW w:w="8472" w:type="dxa"/>
            <w:shd w:val="clear" w:color="auto" w:fill="4F81BD"/>
          </w:tcPr>
          <w:p w14:paraId="3C61A4BF" w14:textId="77777777" w:rsidR="00B17BEC" w:rsidRPr="00D75B36" w:rsidRDefault="00B17BEC" w:rsidP="00B17BE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D75B36">
              <w:rPr>
                <w:rFonts w:asciiTheme="minorHAnsi" w:hAnsiTheme="minorHAnsi" w:cstheme="minorHAnsi"/>
              </w:rPr>
              <w:t>Remarks</w:t>
            </w:r>
          </w:p>
        </w:tc>
      </w:tr>
      <w:tr w:rsidR="00B17BEC" w:rsidRPr="00D75B36" w14:paraId="4799033A" w14:textId="77777777" w:rsidTr="00B17B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</w:tcPr>
          <w:p w14:paraId="797E96E6" w14:textId="630FDEA7" w:rsidR="00B17BEC" w:rsidRPr="00D75B36" w:rsidRDefault="00B17BEC" w:rsidP="00B17BEC">
            <w:pPr>
              <w:rPr>
                <w:rFonts w:asciiTheme="minorHAnsi" w:hAnsiTheme="minorHAnsi" w:cstheme="minorHAnsi"/>
                <w:b w:val="0"/>
                <w:color w:val="auto"/>
              </w:rPr>
            </w:pPr>
            <w:r w:rsidRPr="00D75B36">
              <w:rPr>
                <w:rFonts w:asciiTheme="minorHAnsi" w:hAnsiTheme="minorHAnsi" w:cstheme="minorHAnsi"/>
                <w:b w:val="0"/>
                <w:color w:val="auto"/>
              </w:rPr>
              <w:t>A 18/03/2021</w:t>
            </w:r>
          </w:p>
        </w:tc>
        <w:tc>
          <w:tcPr>
            <w:tcW w:w="8472" w:type="dxa"/>
            <w:shd w:val="clear" w:color="auto" w:fill="auto"/>
          </w:tcPr>
          <w:p w14:paraId="086FE461" w14:textId="77777777" w:rsidR="00B17BEC" w:rsidRPr="00D75B36" w:rsidRDefault="00B17BEC" w:rsidP="00B17B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D75B36">
              <w:rPr>
                <w:rFonts w:asciiTheme="minorHAnsi" w:hAnsiTheme="minorHAnsi" w:cstheme="minorHAnsi"/>
                <w:color w:val="auto"/>
              </w:rPr>
              <w:t>First Edition - Preliminary</w:t>
            </w:r>
          </w:p>
        </w:tc>
      </w:tr>
      <w:tr w:rsidR="00B17BEC" w:rsidRPr="00D75B36" w14:paraId="5A6622AD" w14:textId="77777777" w:rsidTr="00B17B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</w:tcPr>
          <w:p w14:paraId="541DA56E" w14:textId="77777777" w:rsidR="00B17BEC" w:rsidRPr="00D75B36" w:rsidRDefault="00B17BEC" w:rsidP="00B17BEC">
            <w:pPr>
              <w:rPr>
                <w:rFonts w:asciiTheme="minorHAnsi" w:hAnsiTheme="minorHAnsi" w:cstheme="minorHAnsi"/>
                <w:b w:val="0"/>
                <w:color w:val="auto"/>
              </w:rPr>
            </w:pPr>
          </w:p>
        </w:tc>
        <w:tc>
          <w:tcPr>
            <w:tcW w:w="8472" w:type="dxa"/>
            <w:shd w:val="clear" w:color="auto" w:fill="auto"/>
          </w:tcPr>
          <w:p w14:paraId="1060533E" w14:textId="77777777" w:rsidR="00B17BEC" w:rsidRPr="00D75B36" w:rsidRDefault="00B17BEC" w:rsidP="00B17B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</w:p>
        </w:tc>
      </w:tr>
    </w:tbl>
    <w:p w14:paraId="5091CAAC" w14:textId="0380B223" w:rsidR="00B17BEC" w:rsidRPr="00D75B36" w:rsidRDefault="00B17BEC" w:rsidP="007F4E3F">
      <w:pPr>
        <w:rPr>
          <w:rFonts w:asciiTheme="minorHAnsi" w:hAnsiTheme="minorHAnsi" w:cstheme="minorHAnsi"/>
        </w:rPr>
      </w:pPr>
    </w:p>
    <w:p w14:paraId="7B3E97FE" w14:textId="2B59DCB7" w:rsidR="00B17BEC" w:rsidRPr="00D75B36" w:rsidRDefault="00B17BEC" w:rsidP="007F4E3F">
      <w:pPr>
        <w:rPr>
          <w:rFonts w:asciiTheme="minorHAnsi" w:hAnsiTheme="minorHAnsi" w:cstheme="minorHAnsi"/>
        </w:rPr>
      </w:pPr>
    </w:p>
    <w:p w14:paraId="7823C4F1" w14:textId="77777777" w:rsidR="00B17BEC" w:rsidRPr="00D75B36" w:rsidRDefault="00B17BEC" w:rsidP="00B17BEC">
      <w:pPr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  <w:b/>
          <w:bCs/>
        </w:rPr>
        <w:t>DISCLAIMER</w:t>
      </w:r>
      <w:r w:rsidRPr="00D75B36">
        <w:rPr>
          <w:rFonts w:asciiTheme="minorHAnsi" w:hAnsiTheme="minorHAnsi" w:cstheme="minorHAnsi"/>
        </w:rPr>
        <w:t>:</w:t>
      </w:r>
    </w:p>
    <w:p w14:paraId="3B8E8817" w14:textId="77777777" w:rsidR="00B17BEC" w:rsidRPr="00D75B36" w:rsidRDefault="00B17BEC" w:rsidP="00B17BEC">
      <w:pPr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t>All programs in this release (application demos, Kollmorgen UDFBs,  etc.) are provided "AS IS, WHERE IS", WITHOUT ANY WARRANTIES, EXPRESS OR IMPLIED.</w:t>
      </w:r>
    </w:p>
    <w:p w14:paraId="66079EFD" w14:textId="77777777" w:rsidR="00B17BEC" w:rsidRPr="00D75B36" w:rsidRDefault="00B17BEC" w:rsidP="00B17BEC">
      <w:pPr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t>There may be technical or editorial omissions in the programs and their specifications.</w:t>
      </w:r>
    </w:p>
    <w:p w14:paraId="4D6B386F" w14:textId="77777777" w:rsidR="00B17BEC" w:rsidRPr="00D75B36" w:rsidRDefault="00B17BEC" w:rsidP="00B17BEC">
      <w:pPr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t>These programs are provided solely for Kollmorgen engineer and the user assumes all responsibility for their use. Programs and their content are subject to change without notice.</w:t>
      </w:r>
    </w:p>
    <w:p w14:paraId="2560E313" w14:textId="77777777" w:rsidR="00B17BEC" w:rsidRPr="00D75B36" w:rsidRDefault="00B17BEC" w:rsidP="00B17BEC">
      <w:pPr>
        <w:rPr>
          <w:rFonts w:asciiTheme="minorHAnsi" w:hAnsiTheme="minorHAnsi" w:cstheme="minorHAnsi"/>
        </w:rPr>
      </w:pPr>
    </w:p>
    <w:p w14:paraId="10F42732" w14:textId="77777777" w:rsidR="00B17BEC" w:rsidRPr="00D75B36" w:rsidRDefault="00B17BEC" w:rsidP="00B17BEC">
      <w:pPr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t>This guide doesn’t cover safety aspect of the application which remains a full responsibility of the machine builder.</w:t>
      </w:r>
    </w:p>
    <w:p w14:paraId="01907419" w14:textId="77777777" w:rsidR="00B17BEC" w:rsidRPr="00D75B36" w:rsidRDefault="00B17BEC" w:rsidP="00B17BEC">
      <w:pPr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t xml:space="preserve"> </w:t>
      </w:r>
    </w:p>
    <w:p w14:paraId="1DC288C6" w14:textId="77777777" w:rsidR="00B17BEC" w:rsidRPr="00D75B36" w:rsidRDefault="00B17BEC" w:rsidP="00B17BEC">
      <w:pPr>
        <w:rPr>
          <w:rFonts w:asciiTheme="minorHAnsi" w:hAnsiTheme="minorHAnsi" w:cstheme="minorHAnsi"/>
          <w:b/>
          <w:bCs/>
        </w:rPr>
      </w:pPr>
      <w:r w:rsidRPr="00D75B36">
        <w:rPr>
          <w:rFonts w:asciiTheme="minorHAnsi" w:hAnsiTheme="minorHAnsi" w:cstheme="minorHAnsi"/>
          <w:b/>
          <w:bCs/>
        </w:rPr>
        <w:t>Trademarks</w:t>
      </w:r>
    </w:p>
    <w:p w14:paraId="4B05D56B" w14:textId="6A4307EF" w:rsidR="00B17BEC" w:rsidRPr="00D75B36" w:rsidRDefault="00B17BEC" w:rsidP="00B17BEC">
      <w:pPr>
        <w:jc w:val="both"/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t>AKD2G is registered trademarks of Kollmorgen Corporation</w:t>
      </w:r>
    </w:p>
    <w:p w14:paraId="39D945C5" w14:textId="535CD509" w:rsidR="00B17BEC" w:rsidRPr="00D75B36" w:rsidRDefault="00B17BEC" w:rsidP="00B17BEC">
      <w:pPr>
        <w:jc w:val="both"/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t>TIA</w:t>
      </w:r>
      <w:r w:rsidR="00F33F6E">
        <w:rPr>
          <w:rFonts w:asciiTheme="minorHAnsi" w:hAnsiTheme="minorHAnsi" w:cstheme="minorHAnsi"/>
        </w:rPr>
        <w:t>, S7</w:t>
      </w:r>
      <w:r w:rsidRPr="00D75B36">
        <w:rPr>
          <w:rFonts w:asciiTheme="minorHAnsi" w:hAnsiTheme="minorHAnsi" w:cstheme="minorHAnsi"/>
        </w:rPr>
        <w:t xml:space="preserve"> </w:t>
      </w:r>
      <w:r w:rsidR="00F33F6E">
        <w:rPr>
          <w:rFonts w:asciiTheme="minorHAnsi" w:hAnsiTheme="minorHAnsi" w:cstheme="minorHAnsi"/>
        </w:rPr>
        <w:t>are</w:t>
      </w:r>
      <w:r w:rsidRPr="00D75B36">
        <w:rPr>
          <w:rFonts w:asciiTheme="minorHAnsi" w:hAnsiTheme="minorHAnsi" w:cstheme="minorHAnsi"/>
        </w:rPr>
        <w:t xml:space="preserve"> registered trademark</w:t>
      </w:r>
      <w:r w:rsidR="00F33F6E">
        <w:rPr>
          <w:rFonts w:asciiTheme="minorHAnsi" w:hAnsiTheme="minorHAnsi" w:cstheme="minorHAnsi"/>
        </w:rPr>
        <w:t>s</w:t>
      </w:r>
      <w:r w:rsidRPr="00D75B36">
        <w:rPr>
          <w:rFonts w:asciiTheme="minorHAnsi" w:hAnsiTheme="minorHAnsi" w:cstheme="minorHAnsi"/>
        </w:rPr>
        <w:t xml:space="preserve"> </w:t>
      </w:r>
      <w:r w:rsidR="007546DA">
        <w:rPr>
          <w:rFonts w:asciiTheme="minorHAnsi" w:hAnsiTheme="minorHAnsi" w:cstheme="minorHAnsi"/>
        </w:rPr>
        <w:t xml:space="preserve">of </w:t>
      </w:r>
      <w:r w:rsidRPr="00D75B36">
        <w:rPr>
          <w:rFonts w:asciiTheme="minorHAnsi" w:hAnsiTheme="minorHAnsi" w:cstheme="minorHAnsi"/>
        </w:rPr>
        <w:t>Siemens AG</w:t>
      </w:r>
    </w:p>
    <w:p w14:paraId="3A1CEDAA" w14:textId="78E2A64D" w:rsidR="002505DD" w:rsidRPr="002505DD" w:rsidRDefault="002505DD" w:rsidP="002505DD">
      <w:pPr>
        <w:jc w:val="both"/>
        <w:rPr>
          <w:rFonts w:asciiTheme="minorHAnsi" w:hAnsiTheme="minorHAnsi" w:cstheme="minorHAnsi"/>
        </w:rPr>
      </w:pPr>
      <w:r w:rsidRPr="002505DD">
        <w:rPr>
          <w:rFonts w:asciiTheme="minorHAnsi" w:hAnsiTheme="minorHAnsi" w:cstheme="minorHAnsi"/>
        </w:rPr>
        <w:t>PROFINET is registered trademark of PROFIBUS and PROFINET International (PI)</w:t>
      </w:r>
    </w:p>
    <w:p w14:paraId="13C3E4B4" w14:textId="02D678BD" w:rsidR="00B17BEC" w:rsidRPr="00D75B36" w:rsidRDefault="002505DD" w:rsidP="002505DD">
      <w:pPr>
        <w:jc w:val="both"/>
        <w:rPr>
          <w:rFonts w:asciiTheme="minorHAnsi" w:hAnsiTheme="minorHAnsi" w:cstheme="minorHAnsi"/>
        </w:rPr>
      </w:pPr>
      <w:r w:rsidRPr="002505DD">
        <w:rPr>
          <w:rFonts w:asciiTheme="minorHAnsi" w:hAnsiTheme="minorHAnsi" w:cstheme="minorHAnsi"/>
        </w:rPr>
        <w:t>All other trademarks are the property of their respective owners</w:t>
      </w:r>
    </w:p>
    <w:p w14:paraId="3175329F" w14:textId="7280ADE8" w:rsidR="00B17BEC" w:rsidRPr="00D75B36" w:rsidRDefault="00B17BEC" w:rsidP="007F4E3F">
      <w:pPr>
        <w:rPr>
          <w:rFonts w:asciiTheme="minorHAnsi" w:hAnsiTheme="minorHAnsi" w:cstheme="minorHAnsi"/>
        </w:rPr>
      </w:pPr>
    </w:p>
    <w:p w14:paraId="4D9CA38E" w14:textId="0D3B5C53" w:rsidR="00B17BEC" w:rsidRPr="00D75B36" w:rsidRDefault="00B17BEC" w:rsidP="007F4E3F">
      <w:pPr>
        <w:rPr>
          <w:rFonts w:asciiTheme="minorHAnsi" w:hAnsiTheme="minorHAnsi" w:cstheme="minorHAnsi"/>
        </w:rPr>
      </w:pPr>
    </w:p>
    <w:p w14:paraId="3951988C" w14:textId="0A55F5C6" w:rsidR="00B17BEC" w:rsidRPr="00D75B36" w:rsidRDefault="00B17BEC" w:rsidP="007F4E3F">
      <w:pPr>
        <w:rPr>
          <w:rFonts w:asciiTheme="minorHAnsi" w:hAnsiTheme="minorHAnsi" w:cstheme="minorHAnsi"/>
        </w:rPr>
      </w:pPr>
    </w:p>
    <w:p w14:paraId="1EC26846" w14:textId="232719E0" w:rsidR="00B17BEC" w:rsidRPr="00D75B36" w:rsidRDefault="00B17BEC" w:rsidP="007F4E3F">
      <w:pPr>
        <w:rPr>
          <w:rFonts w:asciiTheme="minorHAnsi" w:hAnsiTheme="minorHAnsi" w:cstheme="minorHAnsi"/>
        </w:rPr>
      </w:pPr>
    </w:p>
    <w:p w14:paraId="2E18750D" w14:textId="7B4F42EB" w:rsidR="00B17BEC" w:rsidRPr="00D75B36" w:rsidRDefault="00B17BEC" w:rsidP="007F4E3F">
      <w:pPr>
        <w:rPr>
          <w:rFonts w:asciiTheme="minorHAnsi" w:hAnsiTheme="minorHAnsi" w:cstheme="minorHAnsi"/>
        </w:rPr>
      </w:pPr>
    </w:p>
    <w:p w14:paraId="2AC7315A" w14:textId="36BD0677" w:rsidR="00B17BEC" w:rsidRPr="00D75B36" w:rsidRDefault="00B17BEC" w:rsidP="007F4E3F">
      <w:pPr>
        <w:rPr>
          <w:rFonts w:asciiTheme="minorHAnsi" w:hAnsiTheme="minorHAnsi" w:cstheme="minorHAnsi"/>
        </w:rPr>
      </w:pPr>
    </w:p>
    <w:p w14:paraId="0CADC2A0" w14:textId="01101ADE" w:rsidR="00B17BEC" w:rsidRPr="00D75B36" w:rsidRDefault="00B17BEC" w:rsidP="007F4E3F">
      <w:pPr>
        <w:rPr>
          <w:rFonts w:asciiTheme="minorHAnsi" w:hAnsiTheme="minorHAnsi" w:cstheme="minorHAnsi"/>
        </w:rPr>
      </w:pPr>
    </w:p>
    <w:p w14:paraId="61E3669A" w14:textId="6BE40560" w:rsidR="00B17BEC" w:rsidRPr="00D75B36" w:rsidRDefault="00B17BEC" w:rsidP="007F4E3F">
      <w:pPr>
        <w:rPr>
          <w:rFonts w:asciiTheme="minorHAnsi" w:hAnsiTheme="minorHAnsi" w:cstheme="minorHAnsi"/>
        </w:rPr>
      </w:pPr>
    </w:p>
    <w:p w14:paraId="25AF1A9B" w14:textId="499C60FC" w:rsidR="00B17BEC" w:rsidRPr="00D75B36" w:rsidRDefault="00B17BEC" w:rsidP="007F4E3F">
      <w:pPr>
        <w:rPr>
          <w:rFonts w:asciiTheme="minorHAnsi" w:hAnsiTheme="minorHAnsi" w:cstheme="minorHAnsi"/>
        </w:rPr>
      </w:pPr>
    </w:p>
    <w:p w14:paraId="0F4171A0" w14:textId="5CB0C4F0" w:rsidR="00B17BEC" w:rsidRPr="00D75B36" w:rsidRDefault="00B17BEC" w:rsidP="007F4E3F">
      <w:pPr>
        <w:rPr>
          <w:rFonts w:asciiTheme="minorHAnsi" w:hAnsiTheme="minorHAnsi" w:cstheme="minorHAnsi"/>
        </w:rPr>
      </w:pPr>
    </w:p>
    <w:p w14:paraId="778306E7" w14:textId="77777777" w:rsidR="002505DD" w:rsidRDefault="002505DD" w:rsidP="006610AF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0DDADB23" w14:textId="77777777" w:rsidR="0015355D" w:rsidRDefault="0015355D" w:rsidP="006610AF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048025C6" w14:textId="6976CE72" w:rsidR="00B17BEC" w:rsidRPr="006610AF" w:rsidRDefault="00A46BCD" w:rsidP="006610AF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6610AF">
        <w:rPr>
          <w:rFonts w:asciiTheme="minorHAnsi" w:hAnsiTheme="minorHAnsi" w:cstheme="minorHAnsi"/>
          <w:b/>
          <w:bCs/>
          <w:sz w:val="28"/>
          <w:szCs w:val="28"/>
        </w:rPr>
        <w:lastRenderedPageBreak/>
        <w:t>System used</w:t>
      </w:r>
    </w:p>
    <w:p w14:paraId="18091396" w14:textId="2F411605" w:rsidR="00A46BCD" w:rsidRPr="00D75B36" w:rsidRDefault="00A46BCD" w:rsidP="007F4E3F">
      <w:pPr>
        <w:rPr>
          <w:rFonts w:asciiTheme="minorHAnsi" w:hAnsiTheme="minorHAnsi" w:cstheme="minorHAnsi"/>
        </w:rPr>
      </w:pPr>
    </w:p>
    <w:p w14:paraId="6EF67DF4" w14:textId="39C9B59A" w:rsidR="00A46BCD" w:rsidRPr="00D75B36" w:rsidRDefault="00A46BCD" w:rsidP="00A46BCD">
      <w:pPr>
        <w:pStyle w:val="Paragrafoelenco"/>
        <w:numPr>
          <w:ilvl w:val="0"/>
          <w:numId w:val="1"/>
        </w:numPr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t>One drive Kollmorgen AKD2G-SPP-7V03D-A100-0000 (double axis drive), FW M_02-06-00-001</w:t>
      </w:r>
    </w:p>
    <w:p w14:paraId="4CF6E8BF" w14:textId="098F354C" w:rsidR="00A46BCD" w:rsidRPr="00D75B36" w:rsidRDefault="00A46BCD" w:rsidP="00A46BCD">
      <w:pPr>
        <w:pStyle w:val="Paragrafoelenco"/>
        <w:numPr>
          <w:ilvl w:val="0"/>
          <w:numId w:val="1"/>
        </w:numPr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t>One Siemens PLC S7-1500 CPU 1511T-1 PN 6ES7</w:t>
      </w:r>
      <w:r w:rsidR="00F960A8" w:rsidRPr="00D75B36">
        <w:rPr>
          <w:rFonts w:asciiTheme="minorHAnsi" w:hAnsiTheme="minorHAnsi" w:cstheme="minorHAnsi"/>
        </w:rPr>
        <w:t xml:space="preserve"> </w:t>
      </w:r>
      <w:r w:rsidRPr="00D75B36">
        <w:rPr>
          <w:rFonts w:asciiTheme="minorHAnsi" w:hAnsiTheme="minorHAnsi" w:cstheme="minorHAnsi"/>
        </w:rPr>
        <w:t>511-1TK01-0AB0</w:t>
      </w:r>
    </w:p>
    <w:p w14:paraId="17AF2BF6" w14:textId="2B524176" w:rsidR="00A46BCD" w:rsidRPr="00D75B36" w:rsidRDefault="00A46BCD" w:rsidP="00A46BCD">
      <w:pPr>
        <w:pStyle w:val="Paragrafoelenco"/>
        <w:numPr>
          <w:ilvl w:val="0"/>
          <w:numId w:val="1"/>
        </w:numPr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t>Siemens TIA Version V16 (Options: TIA Portal Version Control Interface and TIA Portal Openness)</w:t>
      </w:r>
    </w:p>
    <w:p w14:paraId="29F5625A" w14:textId="37F919D6" w:rsidR="00A46BCD" w:rsidRPr="00D75B36" w:rsidRDefault="00A46BCD" w:rsidP="00A46BCD">
      <w:pPr>
        <w:pStyle w:val="Paragrafoelenco"/>
        <w:numPr>
          <w:ilvl w:val="0"/>
          <w:numId w:val="1"/>
        </w:numPr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t>Siemens STEP7 Professional Version V16 (Options: STEP7 Safety)</w:t>
      </w:r>
    </w:p>
    <w:p w14:paraId="6A60EAC6" w14:textId="292F95ED" w:rsidR="00A46BCD" w:rsidRPr="00D75B36" w:rsidRDefault="00A46BCD" w:rsidP="00A46BCD">
      <w:pPr>
        <w:pStyle w:val="Paragrafoelenco"/>
        <w:numPr>
          <w:ilvl w:val="0"/>
          <w:numId w:val="1"/>
        </w:numPr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t>Siemens WinCC Advanced Version V16</w:t>
      </w:r>
    </w:p>
    <w:p w14:paraId="21977533" w14:textId="0A48952A" w:rsidR="00A46BCD" w:rsidRPr="00D75B36" w:rsidRDefault="00A46BCD" w:rsidP="00A46BCD">
      <w:pPr>
        <w:pStyle w:val="Paragrafoelenco"/>
        <w:numPr>
          <w:ilvl w:val="0"/>
          <w:numId w:val="1"/>
        </w:numPr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t>Kollmorgen Workbench Version 2.7.0.5821</w:t>
      </w:r>
    </w:p>
    <w:p w14:paraId="1D8F12EC" w14:textId="1CD06034" w:rsidR="00A46BCD" w:rsidRDefault="00A46BCD" w:rsidP="00A46BCD">
      <w:pPr>
        <w:pStyle w:val="Paragrafoelenco"/>
        <w:numPr>
          <w:ilvl w:val="0"/>
          <w:numId w:val="1"/>
        </w:numPr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t xml:space="preserve">Kollmorgen GSDML file Version GSDML-V2.35-KOLLMORGEN-AKD2G-20201208.xml </w:t>
      </w:r>
    </w:p>
    <w:p w14:paraId="01075E73" w14:textId="35EE6D2C" w:rsidR="005F5060" w:rsidRPr="00D75B36" w:rsidRDefault="005F5060" w:rsidP="00A46BCD">
      <w:pPr>
        <w:pStyle w:val="Paragrafoelenco"/>
        <w:numPr>
          <w:ilvl w:val="0"/>
          <w:numId w:val="1"/>
        </w:numPr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t>Profinet cable connected in between the PLC Port_1 (X1.P1) and AKD2G Port 1 (X12).</w:t>
      </w:r>
    </w:p>
    <w:p w14:paraId="56500165" w14:textId="565276AD" w:rsidR="00A46BCD" w:rsidRPr="00D75B36" w:rsidRDefault="00A46BCD">
      <w:pPr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br w:type="page"/>
      </w:r>
    </w:p>
    <w:p w14:paraId="349FB5C5" w14:textId="549D836A" w:rsidR="00A46BCD" w:rsidRPr="006610AF" w:rsidRDefault="00FC272E" w:rsidP="00DD0617">
      <w:pPr>
        <w:pStyle w:val="Paragrafoelenco"/>
        <w:shd w:val="clear" w:color="auto" w:fill="F2F2F2" w:themeFill="background1" w:themeFillShade="F2"/>
        <w:ind w:left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6610AF">
        <w:rPr>
          <w:rFonts w:asciiTheme="minorHAnsi" w:hAnsiTheme="minorHAnsi" w:cstheme="minorHAnsi"/>
          <w:b/>
          <w:bCs/>
          <w:sz w:val="28"/>
          <w:szCs w:val="28"/>
        </w:rPr>
        <w:lastRenderedPageBreak/>
        <w:t xml:space="preserve">Start a </w:t>
      </w:r>
      <w:r w:rsidR="0029773B">
        <w:rPr>
          <w:rFonts w:asciiTheme="minorHAnsi" w:hAnsiTheme="minorHAnsi" w:cstheme="minorHAnsi"/>
          <w:b/>
          <w:bCs/>
          <w:sz w:val="28"/>
          <w:szCs w:val="28"/>
        </w:rPr>
        <w:t>N</w:t>
      </w:r>
      <w:r w:rsidRPr="006610AF">
        <w:rPr>
          <w:rFonts w:asciiTheme="minorHAnsi" w:hAnsiTheme="minorHAnsi" w:cstheme="minorHAnsi"/>
          <w:b/>
          <w:bCs/>
          <w:sz w:val="28"/>
          <w:szCs w:val="28"/>
        </w:rPr>
        <w:t xml:space="preserve">ew </w:t>
      </w:r>
      <w:r w:rsidR="0029773B">
        <w:rPr>
          <w:rFonts w:asciiTheme="minorHAnsi" w:hAnsiTheme="minorHAnsi" w:cstheme="minorHAnsi"/>
          <w:b/>
          <w:bCs/>
          <w:sz w:val="28"/>
          <w:szCs w:val="28"/>
        </w:rPr>
        <w:t>P</w:t>
      </w:r>
      <w:r w:rsidRPr="006610AF">
        <w:rPr>
          <w:rFonts w:asciiTheme="minorHAnsi" w:hAnsiTheme="minorHAnsi" w:cstheme="minorHAnsi"/>
          <w:b/>
          <w:bCs/>
          <w:sz w:val="28"/>
          <w:szCs w:val="28"/>
        </w:rPr>
        <w:t>roject</w:t>
      </w:r>
    </w:p>
    <w:p w14:paraId="764E01CD" w14:textId="29A81334" w:rsidR="00FC272E" w:rsidRPr="00D75B36" w:rsidRDefault="00FC272E" w:rsidP="00FC272E">
      <w:pPr>
        <w:pStyle w:val="Paragrafoelenco"/>
        <w:ind w:left="0"/>
        <w:rPr>
          <w:rFonts w:asciiTheme="minorHAnsi" w:hAnsiTheme="minorHAnsi" w:cstheme="minorHAnsi"/>
        </w:rPr>
      </w:pPr>
    </w:p>
    <w:p w14:paraId="2FF583F0" w14:textId="3BDAAD88" w:rsidR="00FC272E" w:rsidRPr="00D75B36" w:rsidRDefault="00FC272E" w:rsidP="00FC272E">
      <w:pPr>
        <w:pStyle w:val="Paragrafoelenco"/>
        <w:ind w:left="0"/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t>Start TIA</w:t>
      </w:r>
      <w:r w:rsidR="007E4281">
        <w:rPr>
          <w:rFonts w:asciiTheme="minorHAnsi" w:hAnsiTheme="minorHAnsi" w:cstheme="minorHAnsi"/>
        </w:rPr>
        <w:t>.</w:t>
      </w:r>
    </w:p>
    <w:p w14:paraId="6BC0E385" w14:textId="61E5460C" w:rsidR="00FC272E" w:rsidRPr="00D75B36" w:rsidRDefault="00FC272E" w:rsidP="00A46BCD">
      <w:pPr>
        <w:pStyle w:val="Paragrafoelenco"/>
        <w:rPr>
          <w:rFonts w:asciiTheme="minorHAnsi" w:hAnsiTheme="minorHAnsi" w:cstheme="minorHAnsi"/>
        </w:rPr>
      </w:pPr>
    </w:p>
    <w:p w14:paraId="33BD2762" w14:textId="43FF3CEB" w:rsidR="00FC272E" w:rsidRPr="00D75B36" w:rsidRDefault="00FC272E" w:rsidP="00FC272E">
      <w:pPr>
        <w:pStyle w:val="Paragrafoelenco"/>
        <w:ind w:left="0"/>
        <w:jc w:val="center"/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776" behindDoc="1" locked="0" layoutInCell="1" allowOverlap="1" wp14:anchorId="1991953B" wp14:editId="7D4BD7FA">
            <wp:simplePos x="0" y="0"/>
            <wp:positionH relativeFrom="margin">
              <wp:posOffset>144145</wp:posOffset>
            </wp:positionH>
            <wp:positionV relativeFrom="paragraph">
              <wp:posOffset>2035810</wp:posOffset>
            </wp:positionV>
            <wp:extent cx="6360795" cy="3463290"/>
            <wp:effectExtent l="0" t="0" r="1905" b="3810"/>
            <wp:wrapTight wrapText="bothSides">
              <wp:wrapPolygon edited="0">
                <wp:start x="0" y="0"/>
                <wp:lineTo x="0" y="21505"/>
                <wp:lineTo x="21542" y="21505"/>
                <wp:lineTo x="21542" y="0"/>
                <wp:lineTo x="0" y="0"/>
              </wp:wrapPolygon>
            </wp:wrapTight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795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5B36">
        <w:rPr>
          <w:rFonts w:asciiTheme="minorHAnsi" w:hAnsiTheme="minorHAnsi" w:cstheme="minorHAnsi"/>
          <w:noProof/>
        </w:rPr>
        <w:drawing>
          <wp:inline distT="0" distB="0" distL="0" distR="0" wp14:anchorId="6F0E03A3" wp14:editId="41CB6DE8">
            <wp:extent cx="3252084" cy="1944714"/>
            <wp:effectExtent l="0" t="0" r="571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72608" cy="195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356C4" w14:textId="5F4F9950" w:rsidR="00FC272E" w:rsidRPr="00D75B36" w:rsidRDefault="00FC272E" w:rsidP="00FC272E">
      <w:pPr>
        <w:pStyle w:val="Paragrafoelenco"/>
        <w:ind w:left="0"/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t xml:space="preserve">Click on </w:t>
      </w:r>
      <w:r w:rsidRPr="00D75B36">
        <w:rPr>
          <w:rFonts w:asciiTheme="minorHAnsi" w:hAnsiTheme="minorHAnsi" w:cstheme="minorHAnsi"/>
          <w:i/>
          <w:iCs/>
        </w:rPr>
        <w:t>Create a New Project</w:t>
      </w:r>
      <w:r w:rsidRPr="00D75B36">
        <w:rPr>
          <w:rFonts w:asciiTheme="minorHAnsi" w:hAnsiTheme="minorHAnsi" w:cstheme="minorHAnsi"/>
        </w:rPr>
        <w:t xml:space="preserve">, enter a </w:t>
      </w:r>
      <w:r w:rsidRPr="006610AF">
        <w:rPr>
          <w:rFonts w:asciiTheme="minorHAnsi" w:hAnsiTheme="minorHAnsi" w:cstheme="minorHAnsi"/>
          <w:i/>
          <w:iCs/>
        </w:rPr>
        <w:t>Project name</w:t>
      </w:r>
      <w:r w:rsidRPr="00D75B36">
        <w:rPr>
          <w:rFonts w:asciiTheme="minorHAnsi" w:hAnsiTheme="minorHAnsi" w:cstheme="minorHAnsi"/>
        </w:rPr>
        <w:t xml:space="preserve">, </w:t>
      </w:r>
      <w:r w:rsidRPr="006610AF">
        <w:rPr>
          <w:rFonts w:asciiTheme="minorHAnsi" w:hAnsiTheme="minorHAnsi" w:cstheme="minorHAnsi"/>
          <w:i/>
          <w:iCs/>
        </w:rPr>
        <w:t>Path</w:t>
      </w:r>
      <w:r w:rsidRPr="00D75B36">
        <w:rPr>
          <w:rFonts w:asciiTheme="minorHAnsi" w:hAnsiTheme="minorHAnsi" w:cstheme="minorHAnsi"/>
        </w:rPr>
        <w:t xml:space="preserve">, </w:t>
      </w:r>
      <w:r w:rsidRPr="006610AF">
        <w:rPr>
          <w:rFonts w:asciiTheme="minorHAnsi" w:hAnsiTheme="minorHAnsi" w:cstheme="minorHAnsi"/>
          <w:i/>
          <w:iCs/>
        </w:rPr>
        <w:t>Author</w:t>
      </w:r>
      <w:r w:rsidRPr="00D75B36">
        <w:rPr>
          <w:rFonts w:asciiTheme="minorHAnsi" w:hAnsiTheme="minorHAnsi" w:cstheme="minorHAnsi"/>
        </w:rPr>
        <w:t xml:space="preserve"> and click on </w:t>
      </w:r>
      <w:r w:rsidRPr="00D75B36">
        <w:rPr>
          <w:rFonts w:asciiTheme="minorHAnsi" w:hAnsiTheme="minorHAnsi" w:cstheme="minorHAnsi"/>
          <w:i/>
          <w:iCs/>
        </w:rPr>
        <w:t>Create</w:t>
      </w:r>
      <w:r w:rsidRPr="00D75B36">
        <w:rPr>
          <w:rFonts w:asciiTheme="minorHAnsi" w:hAnsiTheme="minorHAnsi" w:cstheme="minorHAnsi"/>
        </w:rPr>
        <w:t xml:space="preserve"> (right bottom side)</w:t>
      </w:r>
    </w:p>
    <w:p w14:paraId="2CF369C9" w14:textId="6285D9BE" w:rsidR="00FC272E" w:rsidRPr="00D75B36" w:rsidRDefault="00FC272E" w:rsidP="00FC272E">
      <w:pPr>
        <w:pStyle w:val="Paragrafoelenco"/>
        <w:rPr>
          <w:rFonts w:asciiTheme="minorHAnsi" w:hAnsiTheme="minorHAnsi" w:cstheme="minorHAnsi"/>
        </w:rPr>
      </w:pPr>
    </w:p>
    <w:p w14:paraId="75D2611B" w14:textId="1191C3DF" w:rsidR="00FC272E" w:rsidRPr="00D75B36" w:rsidRDefault="004B011D" w:rsidP="00FC272E">
      <w:pPr>
        <w:pStyle w:val="Paragrafoelenco"/>
        <w:ind w:left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3416C887" wp14:editId="40798936">
            <wp:extent cx="5279390" cy="1682115"/>
            <wp:effectExtent l="0" t="0" r="0" b="0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074ED" w14:textId="2E48FBC6" w:rsidR="00FC272E" w:rsidRPr="00D75B36" w:rsidRDefault="00FC272E" w:rsidP="00FC272E">
      <w:pPr>
        <w:pStyle w:val="Paragrafoelenco"/>
        <w:ind w:left="0"/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282C7AF0" wp14:editId="266C92D0">
            <wp:extent cx="6619875" cy="5938520"/>
            <wp:effectExtent l="0" t="0" r="9525" b="508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593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F95F9" w14:textId="64A861F2" w:rsidR="00FC272E" w:rsidRPr="00D75B36" w:rsidRDefault="00FC272E" w:rsidP="00FC272E">
      <w:pPr>
        <w:pStyle w:val="Paragrafoelenco"/>
        <w:ind w:left="0"/>
        <w:rPr>
          <w:rFonts w:asciiTheme="minorHAnsi" w:hAnsiTheme="minorHAnsi" w:cstheme="minorHAnsi"/>
        </w:rPr>
      </w:pPr>
    </w:p>
    <w:p w14:paraId="2AC270B5" w14:textId="3F59D8B0" w:rsidR="00FC272E" w:rsidRDefault="006610AF" w:rsidP="00FC272E">
      <w:pPr>
        <w:pStyle w:val="Paragrafoelenco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Go on c</w:t>
      </w:r>
      <w:r w:rsidR="00FC272E" w:rsidRPr="00D75B36">
        <w:rPr>
          <w:rFonts w:asciiTheme="minorHAnsi" w:hAnsiTheme="minorHAnsi" w:cstheme="minorHAnsi"/>
        </w:rPr>
        <w:t>lick</w:t>
      </w:r>
      <w:r>
        <w:rPr>
          <w:rFonts w:asciiTheme="minorHAnsi" w:hAnsiTheme="minorHAnsi" w:cstheme="minorHAnsi"/>
        </w:rPr>
        <w:t>ing</w:t>
      </w:r>
      <w:r w:rsidR="00FC272E" w:rsidRPr="00D75B36">
        <w:rPr>
          <w:rFonts w:asciiTheme="minorHAnsi" w:hAnsiTheme="minorHAnsi" w:cstheme="minorHAnsi"/>
        </w:rPr>
        <w:t xml:space="preserve"> on </w:t>
      </w:r>
      <w:r w:rsidR="00FC272E" w:rsidRPr="00D75B36">
        <w:rPr>
          <w:rFonts w:asciiTheme="minorHAnsi" w:hAnsiTheme="minorHAnsi" w:cstheme="minorHAnsi"/>
          <w:i/>
          <w:iCs/>
        </w:rPr>
        <w:t>Open the project view</w:t>
      </w:r>
      <w:r w:rsidR="00FC272E" w:rsidRPr="00D75B36">
        <w:rPr>
          <w:rFonts w:asciiTheme="minorHAnsi" w:hAnsiTheme="minorHAnsi" w:cstheme="minorHAnsi"/>
        </w:rPr>
        <w:t>.</w:t>
      </w:r>
    </w:p>
    <w:p w14:paraId="74DAB4B2" w14:textId="04823137" w:rsidR="0029773B" w:rsidRPr="00D75B36" w:rsidRDefault="0029773B" w:rsidP="00FC272E">
      <w:pPr>
        <w:pStyle w:val="Paragrafoelenco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Next step is to import the AKD2G GSDML file.</w:t>
      </w:r>
    </w:p>
    <w:p w14:paraId="3BFED7F5" w14:textId="54018D8B" w:rsidR="003E3ECC" w:rsidRPr="00D75B36" w:rsidRDefault="003E3ECC">
      <w:pPr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br w:type="page"/>
      </w:r>
    </w:p>
    <w:p w14:paraId="5A9FFF50" w14:textId="593789AF" w:rsidR="003E3ECC" w:rsidRPr="00D75B36" w:rsidRDefault="003E3ECC" w:rsidP="00FC272E">
      <w:pPr>
        <w:pStyle w:val="Paragrafoelenco"/>
        <w:ind w:left="0"/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29818960" wp14:editId="5BB3D91A">
            <wp:extent cx="6619875" cy="4427220"/>
            <wp:effectExtent l="0" t="0" r="952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9DD95" w14:textId="09A68343" w:rsidR="00F960A8" w:rsidRPr="00D75B36" w:rsidRDefault="00F960A8" w:rsidP="00FC272E">
      <w:pPr>
        <w:pStyle w:val="Paragrafoelenco"/>
        <w:ind w:left="0"/>
        <w:rPr>
          <w:rFonts w:asciiTheme="minorHAnsi" w:hAnsiTheme="minorHAnsi" w:cstheme="minorHAnsi"/>
        </w:rPr>
      </w:pPr>
    </w:p>
    <w:p w14:paraId="5406448E" w14:textId="0F80E3AA" w:rsidR="00F960A8" w:rsidRPr="00D75B36" w:rsidRDefault="00F960A8" w:rsidP="00FC272E">
      <w:pPr>
        <w:pStyle w:val="Paragrafoelenco"/>
        <w:ind w:left="0"/>
        <w:rPr>
          <w:rFonts w:asciiTheme="minorHAnsi" w:hAnsiTheme="minorHAnsi" w:cstheme="minorHAnsi"/>
        </w:rPr>
      </w:pPr>
    </w:p>
    <w:p w14:paraId="5EAAAFB2" w14:textId="185B09D7" w:rsidR="00F960A8" w:rsidRPr="00D75B36" w:rsidRDefault="00F960A8" w:rsidP="00FC272E">
      <w:pPr>
        <w:pStyle w:val="Paragrafoelenco"/>
        <w:ind w:left="0"/>
        <w:rPr>
          <w:rFonts w:asciiTheme="minorHAnsi" w:hAnsiTheme="minorHAnsi" w:cstheme="minorHAnsi"/>
          <w:i/>
          <w:iCs/>
        </w:rPr>
      </w:pPr>
      <w:r w:rsidRPr="00D75B36">
        <w:rPr>
          <w:rFonts w:asciiTheme="minorHAnsi" w:hAnsiTheme="minorHAnsi" w:cstheme="minorHAnsi"/>
        </w:rPr>
        <w:t xml:space="preserve">From the menu </w:t>
      </w:r>
      <w:r w:rsidRPr="00D75B36">
        <w:rPr>
          <w:rFonts w:asciiTheme="minorHAnsi" w:hAnsiTheme="minorHAnsi" w:cstheme="minorHAnsi"/>
          <w:i/>
          <w:iCs/>
        </w:rPr>
        <w:t>Options</w:t>
      </w:r>
      <w:r w:rsidRPr="00D75B36">
        <w:rPr>
          <w:rFonts w:asciiTheme="minorHAnsi" w:hAnsiTheme="minorHAnsi" w:cstheme="minorHAnsi"/>
        </w:rPr>
        <w:t xml:space="preserve"> click on </w:t>
      </w:r>
      <w:r w:rsidRPr="00D75B36">
        <w:rPr>
          <w:rFonts w:asciiTheme="minorHAnsi" w:hAnsiTheme="minorHAnsi" w:cstheme="minorHAnsi"/>
          <w:i/>
          <w:iCs/>
        </w:rPr>
        <w:t>Manage general s</w:t>
      </w:r>
      <w:r w:rsidR="00D75B36">
        <w:rPr>
          <w:rFonts w:asciiTheme="minorHAnsi" w:hAnsiTheme="minorHAnsi" w:cstheme="minorHAnsi"/>
          <w:i/>
          <w:iCs/>
        </w:rPr>
        <w:t>t</w:t>
      </w:r>
      <w:r w:rsidRPr="00D75B36">
        <w:rPr>
          <w:rFonts w:asciiTheme="minorHAnsi" w:hAnsiTheme="minorHAnsi" w:cstheme="minorHAnsi"/>
          <w:i/>
          <w:iCs/>
        </w:rPr>
        <w:t>ation description files (GSD)</w:t>
      </w:r>
    </w:p>
    <w:p w14:paraId="7731E30A" w14:textId="4FDFE6F3" w:rsidR="00F960A8" w:rsidRPr="00D75B36" w:rsidRDefault="00F960A8" w:rsidP="00FC272E">
      <w:pPr>
        <w:pStyle w:val="Paragrafoelenco"/>
        <w:ind w:left="0"/>
        <w:rPr>
          <w:rFonts w:asciiTheme="minorHAnsi" w:hAnsiTheme="minorHAnsi" w:cstheme="minorHAnsi"/>
          <w:i/>
          <w:iCs/>
        </w:rPr>
      </w:pPr>
    </w:p>
    <w:p w14:paraId="5BABDCE8" w14:textId="210FF8A8" w:rsidR="00F960A8" w:rsidRPr="00D75B36" w:rsidRDefault="00F960A8" w:rsidP="00FC272E">
      <w:pPr>
        <w:pStyle w:val="Paragrafoelenco"/>
        <w:ind w:left="0"/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  <w:noProof/>
        </w:rPr>
        <w:drawing>
          <wp:inline distT="0" distB="0" distL="0" distR="0" wp14:anchorId="27C208D9" wp14:editId="59DA3C08">
            <wp:extent cx="6419850" cy="287655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30DA2" w14:textId="3BEABCE3" w:rsidR="00F960A8" w:rsidRPr="00D75B36" w:rsidRDefault="00F960A8" w:rsidP="00FC272E">
      <w:pPr>
        <w:pStyle w:val="Paragrafoelenco"/>
        <w:ind w:left="0"/>
        <w:rPr>
          <w:rFonts w:asciiTheme="minorHAnsi" w:hAnsiTheme="minorHAnsi" w:cstheme="minorHAnsi"/>
        </w:rPr>
      </w:pPr>
    </w:p>
    <w:p w14:paraId="375D30F9" w14:textId="0D2C9880" w:rsidR="00F960A8" w:rsidRPr="00D75B36" w:rsidRDefault="00F960A8" w:rsidP="00FC272E">
      <w:pPr>
        <w:pStyle w:val="Paragrafoelenco"/>
        <w:ind w:left="0"/>
        <w:rPr>
          <w:rFonts w:asciiTheme="minorHAnsi" w:hAnsiTheme="minorHAnsi" w:cstheme="minorHAnsi"/>
        </w:rPr>
      </w:pPr>
    </w:p>
    <w:p w14:paraId="02E32A64" w14:textId="5FDDE12B" w:rsidR="00F960A8" w:rsidRPr="00D75B36" w:rsidRDefault="00F960A8" w:rsidP="00FC272E">
      <w:pPr>
        <w:pStyle w:val="Paragrafoelenco"/>
        <w:ind w:left="0"/>
        <w:rPr>
          <w:rFonts w:asciiTheme="minorHAnsi" w:hAnsiTheme="minorHAnsi" w:cstheme="minorHAnsi"/>
        </w:rPr>
      </w:pPr>
    </w:p>
    <w:p w14:paraId="5E141A38" w14:textId="40CAB07E" w:rsidR="00F960A8" w:rsidRPr="00D75B36" w:rsidRDefault="00F960A8" w:rsidP="00FC272E">
      <w:pPr>
        <w:pStyle w:val="Paragrafoelenco"/>
        <w:ind w:left="0"/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lastRenderedPageBreak/>
        <w:t xml:space="preserve">Install the SGDML file </w:t>
      </w:r>
      <w:r w:rsidRPr="006610AF">
        <w:rPr>
          <w:rFonts w:asciiTheme="minorHAnsi" w:hAnsiTheme="minorHAnsi" w:cstheme="minorHAnsi"/>
          <w:i/>
          <w:iCs/>
        </w:rPr>
        <w:t>GSDML-V2.35-KOLLMORGEN-AKD2G-20201208.xml</w:t>
      </w:r>
    </w:p>
    <w:p w14:paraId="3AE19DC0" w14:textId="7C6DAFA1" w:rsidR="00F960A8" w:rsidRPr="00D75B36" w:rsidRDefault="00F960A8" w:rsidP="00FC272E">
      <w:pPr>
        <w:pStyle w:val="Paragrafoelenco"/>
        <w:ind w:left="0"/>
        <w:rPr>
          <w:rFonts w:asciiTheme="minorHAnsi" w:hAnsiTheme="minorHAnsi" w:cstheme="minorHAnsi"/>
        </w:rPr>
      </w:pPr>
    </w:p>
    <w:p w14:paraId="16F7AE60" w14:textId="228C7529" w:rsidR="00F960A8" w:rsidRPr="00D75B36" w:rsidRDefault="002505DD" w:rsidP="00F960A8">
      <w:pPr>
        <w:pStyle w:val="Paragrafoelenco"/>
        <w:ind w:left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10496867" wp14:editId="7D618DDE">
            <wp:extent cx="6090920" cy="3824605"/>
            <wp:effectExtent l="0" t="0" r="5080" b="4445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ACFE8" w14:textId="767382B0" w:rsidR="00F960A8" w:rsidRPr="00D75B36" w:rsidRDefault="00F960A8" w:rsidP="00FC272E">
      <w:pPr>
        <w:pStyle w:val="Paragrafoelenco"/>
        <w:ind w:left="0"/>
        <w:rPr>
          <w:rFonts w:asciiTheme="minorHAnsi" w:hAnsiTheme="minorHAnsi" w:cstheme="minorHAnsi"/>
        </w:rPr>
      </w:pPr>
    </w:p>
    <w:p w14:paraId="48698B01" w14:textId="140682F4" w:rsidR="00F960A8" w:rsidRPr="00D75B36" w:rsidRDefault="00F960A8" w:rsidP="00FC272E">
      <w:pPr>
        <w:pStyle w:val="Paragrafoelenco"/>
        <w:ind w:left="0"/>
        <w:rPr>
          <w:rFonts w:asciiTheme="minorHAnsi" w:hAnsiTheme="minorHAnsi" w:cstheme="minorHAnsi"/>
        </w:rPr>
      </w:pPr>
    </w:p>
    <w:p w14:paraId="58DA7918" w14:textId="50647F3C" w:rsidR="00F960A8" w:rsidRPr="00D75B36" w:rsidRDefault="00F960A8" w:rsidP="00FC272E">
      <w:pPr>
        <w:pStyle w:val="Paragrafoelenco"/>
        <w:ind w:left="0"/>
        <w:rPr>
          <w:rFonts w:asciiTheme="minorHAnsi" w:hAnsiTheme="minorHAnsi" w:cstheme="minorHAnsi"/>
        </w:rPr>
      </w:pPr>
    </w:p>
    <w:p w14:paraId="3A7201C1" w14:textId="42BA249A" w:rsidR="00F960A8" w:rsidRPr="00D75B36" w:rsidRDefault="00F960A8" w:rsidP="00FC272E">
      <w:pPr>
        <w:pStyle w:val="Paragrafoelenco"/>
        <w:ind w:left="0"/>
        <w:rPr>
          <w:rFonts w:asciiTheme="minorHAnsi" w:hAnsiTheme="minorHAnsi" w:cstheme="minorHAnsi"/>
        </w:rPr>
      </w:pPr>
    </w:p>
    <w:p w14:paraId="7A1AF977" w14:textId="77E13C0B" w:rsidR="00F960A8" w:rsidRPr="00D75B36" w:rsidRDefault="00F960A8" w:rsidP="00FC272E">
      <w:pPr>
        <w:pStyle w:val="Paragrafoelenco"/>
        <w:ind w:left="0"/>
        <w:rPr>
          <w:rFonts w:asciiTheme="minorHAnsi" w:hAnsiTheme="minorHAnsi" w:cstheme="minorHAnsi"/>
        </w:rPr>
      </w:pPr>
    </w:p>
    <w:p w14:paraId="16C96EE8" w14:textId="48B065F7" w:rsidR="00F960A8" w:rsidRPr="00D75B36" w:rsidRDefault="00F960A8">
      <w:pPr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br w:type="page"/>
      </w:r>
    </w:p>
    <w:p w14:paraId="32448A99" w14:textId="736C267A" w:rsidR="00F960A8" w:rsidRPr="006610AF" w:rsidRDefault="00F960A8" w:rsidP="00DD0617">
      <w:pPr>
        <w:pStyle w:val="Paragrafoelenco"/>
        <w:shd w:val="clear" w:color="auto" w:fill="F2F2F2" w:themeFill="background1" w:themeFillShade="F2"/>
        <w:ind w:left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6610AF">
        <w:rPr>
          <w:rFonts w:asciiTheme="minorHAnsi" w:hAnsiTheme="minorHAnsi" w:cstheme="minorHAnsi"/>
          <w:b/>
          <w:bCs/>
          <w:sz w:val="28"/>
          <w:szCs w:val="28"/>
        </w:rPr>
        <w:lastRenderedPageBreak/>
        <w:t>Adding the devices</w:t>
      </w:r>
    </w:p>
    <w:p w14:paraId="170D0225" w14:textId="6918079A" w:rsidR="00F960A8" w:rsidRPr="00D75B36" w:rsidRDefault="00F960A8" w:rsidP="00FC272E">
      <w:pPr>
        <w:pStyle w:val="Paragrafoelenco"/>
        <w:ind w:left="0"/>
        <w:rPr>
          <w:rFonts w:asciiTheme="minorHAnsi" w:hAnsiTheme="minorHAnsi" w:cstheme="minorHAnsi"/>
        </w:rPr>
      </w:pPr>
    </w:p>
    <w:p w14:paraId="59E887B2" w14:textId="02E831CD" w:rsidR="00F960A8" w:rsidRPr="00D75B36" w:rsidRDefault="00F960A8" w:rsidP="00FC272E">
      <w:pPr>
        <w:pStyle w:val="Paragrafoelenco"/>
        <w:ind w:left="0"/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t xml:space="preserve">Click on </w:t>
      </w:r>
      <w:r w:rsidRPr="00D75B36">
        <w:rPr>
          <w:rFonts w:asciiTheme="minorHAnsi" w:hAnsiTheme="minorHAnsi" w:cstheme="minorHAnsi"/>
          <w:i/>
          <w:iCs/>
        </w:rPr>
        <w:t>Add new device</w:t>
      </w:r>
      <w:r w:rsidRPr="00D75B36">
        <w:rPr>
          <w:rFonts w:asciiTheme="minorHAnsi" w:hAnsiTheme="minorHAnsi" w:cstheme="minorHAnsi"/>
        </w:rPr>
        <w:t xml:space="preserve"> and select the CPU </w:t>
      </w:r>
      <w:r w:rsidR="009D7653">
        <w:rPr>
          <w:rFonts w:asciiTheme="minorHAnsi" w:hAnsiTheme="minorHAnsi" w:cstheme="minorHAnsi"/>
        </w:rPr>
        <w:t xml:space="preserve">model you are using, in this case a </w:t>
      </w:r>
      <w:r w:rsidRPr="00D75B36">
        <w:rPr>
          <w:rFonts w:asciiTheme="minorHAnsi" w:hAnsiTheme="minorHAnsi" w:cstheme="minorHAnsi"/>
        </w:rPr>
        <w:t xml:space="preserve">S7-1511T-1 PN </w:t>
      </w:r>
      <w:r w:rsidRPr="005F5060">
        <w:rPr>
          <w:rFonts w:asciiTheme="minorHAnsi" w:hAnsiTheme="minorHAnsi" w:cstheme="minorHAnsi"/>
          <w:i/>
          <w:iCs/>
        </w:rPr>
        <w:t>6ES7 511-1TK01-0AB0</w:t>
      </w:r>
    </w:p>
    <w:p w14:paraId="1A58FE5D" w14:textId="6322F6F9" w:rsidR="00F960A8" w:rsidRPr="00D75B36" w:rsidRDefault="00F960A8" w:rsidP="00FC272E">
      <w:pPr>
        <w:pStyle w:val="Paragrafoelenco"/>
        <w:ind w:left="0"/>
        <w:rPr>
          <w:rFonts w:asciiTheme="minorHAnsi" w:hAnsiTheme="minorHAnsi" w:cstheme="minorHAnsi"/>
          <w:i/>
          <w:iCs/>
        </w:rPr>
      </w:pPr>
    </w:p>
    <w:p w14:paraId="4F698958" w14:textId="4C27EFAD" w:rsidR="00F960A8" w:rsidRPr="00D75B36" w:rsidRDefault="00F960A8" w:rsidP="00FC272E">
      <w:pPr>
        <w:pStyle w:val="Paragrafoelenco"/>
        <w:ind w:left="0"/>
        <w:rPr>
          <w:rFonts w:asciiTheme="minorHAnsi" w:hAnsiTheme="minorHAnsi" w:cstheme="minorHAnsi"/>
          <w:i/>
          <w:iCs/>
        </w:rPr>
      </w:pPr>
      <w:r w:rsidRPr="00D75B36">
        <w:rPr>
          <w:rFonts w:asciiTheme="minorHAnsi" w:hAnsiTheme="minorHAnsi" w:cstheme="minorHAnsi"/>
          <w:noProof/>
        </w:rPr>
        <w:drawing>
          <wp:inline distT="0" distB="0" distL="0" distR="0" wp14:anchorId="013B3419" wp14:editId="5AB4BBA6">
            <wp:extent cx="6619875" cy="4342130"/>
            <wp:effectExtent l="0" t="0" r="9525" b="127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28D8D" w14:textId="77777777" w:rsidR="00F960A8" w:rsidRPr="00D75B36" w:rsidRDefault="00F960A8" w:rsidP="00FC272E">
      <w:pPr>
        <w:pStyle w:val="Paragrafoelenco"/>
        <w:ind w:left="0"/>
        <w:rPr>
          <w:rFonts w:asciiTheme="minorHAnsi" w:hAnsiTheme="minorHAnsi" w:cstheme="minorHAnsi"/>
        </w:rPr>
      </w:pPr>
    </w:p>
    <w:p w14:paraId="7616C8C8" w14:textId="27A14D9C" w:rsidR="00F960A8" w:rsidRPr="00D75B36" w:rsidRDefault="00F960A8" w:rsidP="00F960A8">
      <w:pPr>
        <w:pStyle w:val="Paragrafoelenco"/>
        <w:ind w:left="0"/>
        <w:jc w:val="center"/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  <w:noProof/>
        </w:rPr>
        <w:drawing>
          <wp:inline distT="0" distB="0" distL="0" distR="0" wp14:anchorId="02628306" wp14:editId="3F48ED42">
            <wp:extent cx="6003575" cy="2886323"/>
            <wp:effectExtent l="0" t="0" r="0" b="952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29034" cy="289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B2619" w14:textId="7D05C45B" w:rsidR="00F960A8" w:rsidRPr="00D75B36" w:rsidRDefault="00F960A8" w:rsidP="00F960A8">
      <w:pPr>
        <w:pStyle w:val="Paragrafoelenco"/>
        <w:ind w:left="0"/>
        <w:jc w:val="center"/>
        <w:rPr>
          <w:rFonts w:asciiTheme="minorHAnsi" w:hAnsiTheme="minorHAnsi" w:cstheme="minorHAnsi"/>
        </w:rPr>
      </w:pPr>
    </w:p>
    <w:p w14:paraId="15A445E5" w14:textId="0BEF9A49" w:rsidR="00F960A8" w:rsidRPr="00D75B36" w:rsidRDefault="00F960A8" w:rsidP="00F960A8">
      <w:pPr>
        <w:pStyle w:val="Paragrafoelenco"/>
        <w:ind w:left="0"/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lastRenderedPageBreak/>
        <w:t xml:space="preserve">From the </w:t>
      </w:r>
      <w:r w:rsidRPr="005F5060">
        <w:rPr>
          <w:rFonts w:asciiTheme="minorHAnsi" w:hAnsiTheme="minorHAnsi" w:cstheme="minorHAnsi"/>
          <w:i/>
          <w:iCs/>
        </w:rPr>
        <w:t>Topology view</w:t>
      </w:r>
      <w:r w:rsidRPr="00D75B36">
        <w:rPr>
          <w:rFonts w:asciiTheme="minorHAnsi" w:hAnsiTheme="minorHAnsi" w:cstheme="minorHAnsi"/>
        </w:rPr>
        <w:t xml:space="preserve"> insert the </w:t>
      </w:r>
      <w:r w:rsidRPr="005F5060">
        <w:rPr>
          <w:rFonts w:asciiTheme="minorHAnsi" w:hAnsiTheme="minorHAnsi" w:cstheme="minorHAnsi"/>
          <w:i/>
          <w:iCs/>
        </w:rPr>
        <w:t>AKD2G</w:t>
      </w:r>
      <w:r w:rsidR="005F5060" w:rsidRPr="005F5060">
        <w:rPr>
          <w:rFonts w:asciiTheme="minorHAnsi" w:hAnsiTheme="minorHAnsi" w:cstheme="minorHAnsi"/>
          <w:i/>
          <w:iCs/>
        </w:rPr>
        <w:t>-SPP</w:t>
      </w:r>
      <w:r w:rsidRPr="00D75B36">
        <w:rPr>
          <w:rFonts w:asciiTheme="minorHAnsi" w:hAnsiTheme="minorHAnsi" w:cstheme="minorHAnsi"/>
        </w:rPr>
        <w:t xml:space="preserve"> </w:t>
      </w:r>
      <w:r w:rsidR="005F5060">
        <w:rPr>
          <w:rFonts w:asciiTheme="minorHAnsi" w:hAnsiTheme="minorHAnsi" w:cstheme="minorHAnsi"/>
        </w:rPr>
        <w:t>head module</w:t>
      </w:r>
    </w:p>
    <w:p w14:paraId="34D84122" w14:textId="67477B2F" w:rsidR="00F960A8" w:rsidRPr="00D75B36" w:rsidRDefault="00F960A8" w:rsidP="00F960A8">
      <w:pPr>
        <w:pStyle w:val="Paragrafoelenco"/>
        <w:ind w:left="0"/>
        <w:rPr>
          <w:rFonts w:asciiTheme="minorHAnsi" w:hAnsiTheme="minorHAnsi" w:cstheme="minorHAnsi"/>
        </w:rPr>
      </w:pPr>
    </w:p>
    <w:p w14:paraId="3C4D9F01" w14:textId="1479F982" w:rsidR="00F960A8" w:rsidRPr="00D75B36" w:rsidRDefault="00F960A8" w:rsidP="00F960A8">
      <w:pPr>
        <w:pStyle w:val="Paragrafoelenco"/>
        <w:ind w:left="0"/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  <w:noProof/>
        </w:rPr>
        <w:drawing>
          <wp:inline distT="0" distB="0" distL="0" distR="0" wp14:anchorId="6748205F" wp14:editId="3B750CD4">
            <wp:extent cx="6619875" cy="4166870"/>
            <wp:effectExtent l="0" t="0" r="9525" b="508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5B78F" w14:textId="6B2B516F" w:rsidR="00F960A8" w:rsidRPr="00D75B36" w:rsidRDefault="00F960A8" w:rsidP="00F960A8">
      <w:pPr>
        <w:pStyle w:val="Paragrafoelenco"/>
        <w:ind w:left="0"/>
        <w:rPr>
          <w:rFonts w:asciiTheme="minorHAnsi" w:hAnsiTheme="minorHAnsi" w:cstheme="minorHAnsi"/>
        </w:rPr>
      </w:pPr>
    </w:p>
    <w:p w14:paraId="77DFF4D9" w14:textId="6079617C" w:rsidR="00F960A8" w:rsidRPr="00D75B36" w:rsidRDefault="00F960A8" w:rsidP="00F960A8">
      <w:pPr>
        <w:pStyle w:val="Paragrafoelenco"/>
        <w:ind w:left="0"/>
        <w:rPr>
          <w:rFonts w:asciiTheme="minorHAnsi" w:hAnsiTheme="minorHAnsi" w:cstheme="minorHAnsi"/>
        </w:rPr>
      </w:pPr>
    </w:p>
    <w:p w14:paraId="63E876DF" w14:textId="094BC728" w:rsidR="00F960A8" w:rsidRPr="00D75B36" w:rsidRDefault="00F960A8" w:rsidP="00F960A8">
      <w:pPr>
        <w:pStyle w:val="Paragrafoelenco"/>
        <w:ind w:left="0"/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t>The Profinet cable is connected in between the PLC Port</w:t>
      </w:r>
      <w:r w:rsidR="00DA1B1F" w:rsidRPr="00D75B36">
        <w:rPr>
          <w:rFonts w:asciiTheme="minorHAnsi" w:hAnsiTheme="minorHAnsi" w:cstheme="minorHAnsi"/>
        </w:rPr>
        <w:t>_</w:t>
      </w:r>
      <w:r w:rsidRPr="00D75B36">
        <w:rPr>
          <w:rFonts w:asciiTheme="minorHAnsi" w:hAnsiTheme="minorHAnsi" w:cstheme="minorHAnsi"/>
        </w:rPr>
        <w:t>1 (X1</w:t>
      </w:r>
      <w:r w:rsidR="00DA1B1F" w:rsidRPr="00D75B36">
        <w:rPr>
          <w:rFonts w:asciiTheme="minorHAnsi" w:hAnsiTheme="minorHAnsi" w:cstheme="minorHAnsi"/>
        </w:rPr>
        <w:t>.</w:t>
      </w:r>
      <w:r w:rsidRPr="00D75B36">
        <w:rPr>
          <w:rFonts w:asciiTheme="minorHAnsi" w:hAnsiTheme="minorHAnsi" w:cstheme="minorHAnsi"/>
        </w:rPr>
        <w:t>P1)</w:t>
      </w:r>
      <w:r w:rsidR="00DA1B1F" w:rsidRPr="00D75B36">
        <w:rPr>
          <w:rFonts w:asciiTheme="minorHAnsi" w:hAnsiTheme="minorHAnsi" w:cstheme="minorHAnsi"/>
        </w:rPr>
        <w:t xml:space="preserve"> and AKD2G Port 1 (X12).</w:t>
      </w:r>
    </w:p>
    <w:p w14:paraId="3B23F930" w14:textId="5A5878D1" w:rsidR="00DA1B1F" w:rsidRPr="00D75B36" w:rsidRDefault="00DA1B1F" w:rsidP="00F960A8">
      <w:pPr>
        <w:pStyle w:val="Paragrafoelenco"/>
        <w:ind w:left="0"/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t>Join the ports:</w:t>
      </w:r>
    </w:p>
    <w:p w14:paraId="0F1FDFDE" w14:textId="54DBF760" w:rsidR="00DA1B1F" w:rsidRPr="00D75B36" w:rsidRDefault="00DA1B1F" w:rsidP="00F960A8">
      <w:pPr>
        <w:pStyle w:val="Paragrafoelenco"/>
        <w:ind w:left="0"/>
        <w:rPr>
          <w:rFonts w:asciiTheme="minorHAnsi" w:hAnsiTheme="minorHAnsi" w:cstheme="minorHAnsi"/>
        </w:rPr>
      </w:pPr>
    </w:p>
    <w:p w14:paraId="15AE12C4" w14:textId="4F7C6CD9" w:rsidR="00DA1B1F" w:rsidRPr="00D75B36" w:rsidRDefault="00DA1B1F" w:rsidP="00F960A8">
      <w:pPr>
        <w:pStyle w:val="Paragrafoelenco"/>
        <w:ind w:left="0"/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  <w:noProof/>
        </w:rPr>
        <w:drawing>
          <wp:inline distT="0" distB="0" distL="0" distR="0" wp14:anchorId="10311D31" wp14:editId="4D6FA792">
            <wp:extent cx="6619875" cy="2172335"/>
            <wp:effectExtent l="0" t="0" r="9525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88E61" w14:textId="57F8A462" w:rsidR="00DA1B1F" w:rsidRPr="00D75B36" w:rsidRDefault="00DA1B1F">
      <w:pPr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br w:type="page"/>
      </w:r>
    </w:p>
    <w:p w14:paraId="78C739FC" w14:textId="74A2B86B" w:rsidR="00DA1B1F" w:rsidRPr="006610AF" w:rsidRDefault="005E1424" w:rsidP="00DD0617">
      <w:pPr>
        <w:pStyle w:val="Paragrafoelenco"/>
        <w:shd w:val="clear" w:color="auto" w:fill="F2F2F2" w:themeFill="background1" w:themeFillShade="F2"/>
        <w:ind w:left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6610AF">
        <w:rPr>
          <w:rFonts w:asciiTheme="minorHAnsi" w:hAnsiTheme="minorHAnsi" w:cstheme="minorHAnsi"/>
          <w:b/>
          <w:bCs/>
          <w:sz w:val="28"/>
          <w:szCs w:val="28"/>
        </w:rPr>
        <w:lastRenderedPageBreak/>
        <w:t>Configuration</w:t>
      </w:r>
      <w:r w:rsidR="00DA1B1F" w:rsidRPr="006610AF">
        <w:rPr>
          <w:rFonts w:asciiTheme="minorHAnsi" w:hAnsiTheme="minorHAnsi" w:cstheme="minorHAnsi"/>
          <w:b/>
          <w:bCs/>
          <w:sz w:val="28"/>
          <w:szCs w:val="28"/>
        </w:rPr>
        <w:t xml:space="preserve"> of the AKD2G telegram 3</w:t>
      </w:r>
    </w:p>
    <w:p w14:paraId="3FE6D931" w14:textId="16270AD7" w:rsidR="00DA1B1F" w:rsidRPr="00D75B36" w:rsidRDefault="00DA1B1F" w:rsidP="00F960A8">
      <w:pPr>
        <w:pStyle w:val="Paragrafoelenco"/>
        <w:ind w:left="0"/>
        <w:rPr>
          <w:rFonts w:asciiTheme="minorHAnsi" w:hAnsiTheme="minorHAnsi" w:cstheme="minorHAnsi"/>
        </w:rPr>
      </w:pPr>
    </w:p>
    <w:p w14:paraId="5560C2BA" w14:textId="32E85701" w:rsidR="00F960A8" w:rsidRPr="00D75B36" w:rsidRDefault="00DA1B1F" w:rsidP="00F960A8">
      <w:pPr>
        <w:pStyle w:val="Paragrafoelenco"/>
        <w:ind w:left="0"/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t>Double-click on AKD2G device:</w:t>
      </w:r>
    </w:p>
    <w:p w14:paraId="165E8E3E" w14:textId="4483A1F0" w:rsidR="00DA1B1F" w:rsidRPr="00D75B36" w:rsidRDefault="00DA1B1F" w:rsidP="00F960A8">
      <w:pPr>
        <w:pStyle w:val="Paragrafoelenco"/>
        <w:ind w:left="0"/>
        <w:rPr>
          <w:rFonts w:asciiTheme="minorHAnsi" w:hAnsiTheme="minorHAnsi" w:cstheme="minorHAnsi"/>
        </w:rPr>
      </w:pPr>
    </w:p>
    <w:p w14:paraId="08E83D9F" w14:textId="5DAB51E3" w:rsidR="00DA1B1F" w:rsidRPr="00D75B36" w:rsidRDefault="00DA1B1F" w:rsidP="00F960A8">
      <w:pPr>
        <w:pStyle w:val="Paragrafoelenco"/>
        <w:ind w:left="0"/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  <w:noProof/>
        </w:rPr>
        <w:drawing>
          <wp:inline distT="0" distB="0" distL="0" distR="0" wp14:anchorId="5236CC5D" wp14:editId="612084A0">
            <wp:extent cx="6619875" cy="1892300"/>
            <wp:effectExtent l="0" t="0" r="9525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16CF3" w14:textId="22F8E810" w:rsidR="00DA1B1F" w:rsidRPr="00D75B36" w:rsidRDefault="00DA1B1F" w:rsidP="00F960A8">
      <w:pPr>
        <w:pStyle w:val="Paragrafoelenco"/>
        <w:ind w:left="0"/>
        <w:rPr>
          <w:rFonts w:asciiTheme="minorHAnsi" w:hAnsiTheme="minorHAnsi" w:cstheme="minorHAnsi"/>
        </w:rPr>
      </w:pPr>
    </w:p>
    <w:p w14:paraId="41EB6436" w14:textId="368033CC" w:rsidR="00DA1B1F" w:rsidRPr="006610AF" w:rsidRDefault="00DA1B1F" w:rsidP="00F960A8">
      <w:pPr>
        <w:pStyle w:val="Paragrafoelenco"/>
        <w:ind w:left="0"/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t xml:space="preserve">Delete the </w:t>
      </w:r>
      <w:r w:rsidRPr="00D75B36">
        <w:rPr>
          <w:rFonts w:asciiTheme="minorHAnsi" w:hAnsiTheme="minorHAnsi" w:cstheme="minorHAnsi"/>
          <w:i/>
          <w:iCs/>
        </w:rPr>
        <w:t>ProfiDrive Standard Telegram</w:t>
      </w:r>
      <w:r w:rsidRPr="00D75B36">
        <w:rPr>
          <w:rFonts w:asciiTheme="minorHAnsi" w:hAnsiTheme="minorHAnsi" w:cstheme="minorHAnsi"/>
        </w:rPr>
        <w:t xml:space="preserve"> and the </w:t>
      </w:r>
      <w:r w:rsidRPr="00D75B36">
        <w:rPr>
          <w:rFonts w:asciiTheme="minorHAnsi" w:hAnsiTheme="minorHAnsi" w:cstheme="minorHAnsi"/>
          <w:i/>
          <w:iCs/>
        </w:rPr>
        <w:t>empty submodule</w:t>
      </w:r>
      <w:r w:rsidR="006610AF">
        <w:rPr>
          <w:rFonts w:asciiTheme="minorHAnsi" w:hAnsiTheme="minorHAnsi" w:cstheme="minorHAnsi"/>
        </w:rPr>
        <w:t xml:space="preserve"> from </w:t>
      </w:r>
      <w:r w:rsidR="006610AF" w:rsidRPr="006610AF">
        <w:rPr>
          <w:rFonts w:asciiTheme="minorHAnsi" w:hAnsiTheme="minorHAnsi" w:cstheme="minorHAnsi"/>
          <w:i/>
          <w:iCs/>
        </w:rPr>
        <w:t>Device overview</w:t>
      </w:r>
      <w:r w:rsidR="006610AF">
        <w:rPr>
          <w:rFonts w:asciiTheme="minorHAnsi" w:hAnsiTheme="minorHAnsi" w:cstheme="minorHAnsi"/>
        </w:rPr>
        <w:t>:</w:t>
      </w:r>
    </w:p>
    <w:p w14:paraId="0155B03A" w14:textId="4F565D63" w:rsidR="00DA1B1F" w:rsidRPr="00D75B36" w:rsidRDefault="00DA1B1F" w:rsidP="00F960A8">
      <w:pPr>
        <w:pStyle w:val="Paragrafoelenco"/>
        <w:ind w:left="0"/>
        <w:rPr>
          <w:rFonts w:asciiTheme="minorHAnsi" w:hAnsiTheme="minorHAnsi" w:cstheme="minorHAnsi"/>
        </w:rPr>
      </w:pPr>
    </w:p>
    <w:p w14:paraId="3F498146" w14:textId="37A46E3A" w:rsidR="00DA1B1F" w:rsidRPr="00D75B36" w:rsidRDefault="00DA1B1F" w:rsidP="00F960A8">
      <w:pPr>
        <w:pStyle w:val="Paragrafoelenco"/>
        <w:ind w:left="0"/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  <w:noProof/>
        </w:rPr>
        <w:drawing>
          <wp:inline distT="0" distB="0" distL="0" distR="0" wp14:anchorId="61AB4F2D" wp14:editId="56A94AB9">
            <wp:extent cx="6619875" cy="1673225"/>
            <wp:effectExtent l="0" t="0" r="9525" b="317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58ACD" w14:textId="045F58A2" w:rsidR="00DA1B1F" w:rsidRPr="00D75B36" w:rsidRDefault="00DA1B1F" w:rsidP="00F960A8">
      <w:pPr>
        <w:pStyle w:val="Paragrafoelenco"/>
        <w:ind w:left="0"/>
        <w:rPr>
          <w:rFonts w:asciiTheme="minorHAnsi" w:hAnsiTheme="minorHAnsi" w:cstheme="minorHAnsi"/>
        </w:rPr>
      </w:pPr>
    </w:p>
    <w:p w14:paraId="58D7E85C" w14:textId="77C4F319" w:rsidR="00DA1B1F" w:rsidRPr="00D75B36" w:rsidRDefault="00DA1B1F" w:rsidP="00F960A8">
      <w:pPr>
        <w:pStyle w:val="Paragrafoelenco"/>
        <w:ind w:left="0"/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t xml:space="preserve">From the right side select </w:t>
      </w:r>
      <w:r w:rsidRPr="00D75B36">
        <w:rPr>
          <w:rFonts w:asciiTheme="minorHAnsi" w:hAnsiTheme="minorHAnsi" w:cstheme="minorHAnsi"/>
          <w:i/>
          <w:iCs/>
        </w:rPr>
        <w:t>ProfiDrive Standard Telegram 3, 5/9</w:t>
      </w:r>
      <w:r w:rsidRPr="00D75B36">
        <w:rPr>
          <w:rFonts w:asciiTheme="minorHAnsi" w:hAnsiTheme="minorHAnsi" w:cstheme="minorHAnsi"/>
        </w:rPr>
        <w:t xml:space="preserve"> and drag and drop</w:t>
      </w:r>
      <w:r w:rsidR="006610AF">
        <w:rPr>
          <w:rFonts w:asciiTheme="minorHAnsi" w:hAnsiTheme="minorHAnsi" w:cstheme="minorHAnsi"/>
        </w:rPr>
        <w:t xml:space="preserve"> into </w:t>
      </w:r>
      <w:r w:rsidR="006610AF" w:rsidRPr="006610AF">
        <w:rPr>
          <w:rFonts w:asciiTheme="minorHAnsi" w:hAnsiTheme="minorHAnsi" w:cstheme="minorHAnsi"/>
          <w:i/>
          <w:iCs/>
        </w:rPr>
        <w:t>Device overview</w:t>
      </w:r>
      <w:r w:rsidR="006610AF" w:rsidRPr="006610AF">
        <w:rPr>
          <w:rFonts w:asciiTheme="minorHAnsi" w:hAnsiTheme="minorHAnsi" w:cstheme="minorHAnsi"/>
        </w:rPr>
        <w:t>:</w:t>
      </w:r>
    </w:p>
    <w:p w14:paraId="2ED9E860" w14:textId="77777777" w:rsidR="00DA1B1F" w:rsidRPr="00D75B36" w:rsidRDefault="00DA1B1F" w:rsidP="00F960A8">
      <w:pPr>
        <w:pStyle w:val="Paragrafoelenco"/>
        <w:ind w:left="0"/>
        <w:rPr>
          <w:rFonts w:asciiTheme="minorHAnsi" w:hAnsiTheme="minorHAnsi" w:cstheme="minorHAnsi"/>
        </w:rPr>
      </w:pPr>
    </w:p>
    <w:p w14:paraId="7970277C" w14:textId="393AEB39" w:rsidR="00DA1B1F" w:rsidRPr="00D75B36" w:rsidRDefault="00DA1B1F" w:rsidP="00F960A8">
      <w:pPr>
        <w:pStyle w:val="Paragrafoelenco"/>
        <w:ind w:left="0"/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  <w:noProof/>
        </w:rPr>
        <w:drawing>
          <wp:inline distT="0" distB="0" distL="0" distR="0" wp14:anchorId="7A3ECA96" wp14:editId="63DD3B5B">
            <wp:extent cx="6619875" cy="1687195"/>
            <wp:effectExtent l="0" t="0" r="9525" b="825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EC964" w14:textId="4EE0E6C7" w:rsidR="00DA1B1F" w:rsidRPr="00D75B36" w:rsidRDefault="00DA1B1F">
      <w:pPr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br w:type="page"/>
      </w:r>
    </w:p>
    <w:p w14:paraId="25023051" w14:textId="021CD321" w:rsidR="00DA1B1F" w:rsidRPr="00D75B36" w:rsidRDefault="009D7653" w:rsidP="00F960A8">
      <w:pPr>
        <w:pStyle w:val="Paragrafoelenco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If</w:t>
      </w:r>
      <w:r w:rsidR="00DA1B1F" w:rsidRPr="00D75B36">
        <w:rPr>
          <w:rFonts w:asciiTheme="minorHAnsi" w:hAnsiTheme="minorHAnsi" w:cstheme="minorHAnsi"/>
        </w:rPr>
        <w:t xml:space="preserve"> the drive is </w:t>
      </w:r>
      <w:r w:rsidR="006610AF">
        <w:rPr>
          <w:rFonts w:asciiTheme="minorHAnsi" w:hAnsiTheme="minorHAnsi" w:cstheme="minorHAnsi"/>
        </w:rPr>
        <w:t xml:space="preserve">a </w:t>
      </w:r>
      <w:r w:rsidR="00DA1B1F" w:rsidRPr="00D75B36">
        <w:rPr>
          <w:rFonts w:asciiTheme="minorHAnsi" w:hAnsiTheme="minorHAnsi" w:cstheme="minorHAnsi"/>
        </w:rPr>
        <w:t xml:space="preserve">double axis repeat the operation </w:t>
      </w:r>
      <w:r w:rsidR="005F5060">
        <w:rPr>
          <w:rFonts w:asciiTheme="minorHAnsi" w:hAnsiTheme="minorHAnsi" w:cstheme="minorHAnsi"/>
        </w:rPr>
        <w:t>for</w:t>
      </w:r>
      <w:r w:rsidR="00DA1B1F" w:rsidRPr="00D75B36">
        <w:rPr>
          <w:rFonts w:asciiTheme="minorHAnsi" w:hAnsiTheme="minorHAnsi" w:cstheme="minorHAnsi"/>
        </w:rPr>
        <w:t xml:space="preserve"> the second one.</w:t>
      </w:r>
    </w:p>
    <w:p w14:paraId="5E9FF3A9" w14:textId="4ACA4A62" w:rsidR="00DA1B1F" w:rsidRPr="00D75B36" w:rsidRDefault="00DA1B1F" w:rsidP="00F960A8">
      <w:pPr>
        <w:pStyle w:val="Paragrafoelenco"/>
        <w:ind w:left="0"/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t xml:space="preserve">Select </w:t>
      </w:r>
      <w:r w:rsidRPr="00D75B36">
        <w:rPr>
          <w:rFonts w:asciiTheme="minorHAnsi" w:hAnsiTheme="minorHAnsi" w:cstheme="minorHAnsi"/>
          <w:i/>
          <w:iCs/>
        </w:rPr>
        <w:t>ProfiDrive Module</w:t>
      </w:r>
      <w:r w:rsidRPr="00D75B36">
        <w:rPr>
          <w:rFonts w:asciiTheme="minorHAnsi" w:hAnsiTheme="minorHAnsi" w:cstheme="minorHAnsi"/>
        </w:rPr>
        <w:t>, drag and drop:</w:t>
      </w:r>
    </w:p>
    <w:p w14:paraId="36234714" w14:textId="026A94D3" w:rsidR="00DA1B1F" w:rsidRPr="00D75B36" w:rsidRDefault="00DA1B1F" w:rsidP="00F960A8">
      <w:pPr>
        <w:pStyle w:val="Paragrafoelenco"/>
        <w:ind w:left="0"/>
        <w:rPr>
          <w:rFonts w:asciiTheme="minorHAnsi" w:hAnsiTheme="minorHAnsi" w:cstheme="minorHAnsi"/>
        </w:rPr>
      </w:pPr>
    </w:p>
    <w:p w14:paraId="4DDC0BDD" w14:textId="5974172F" w:rsidR="00DA1B1F" w:rsidRPr="00D75B36" w:rsidRDefault="00DA1B1F" w:rsidP="00F960A8">
      <w:pPr>
        <w:pStyle w:val="Paragrafoelenco"/>
        <w:ind w:left="0"/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  <w:noProof/>
        </w:rPr>
        <w:drawing>
          <wp:inline distT="0" distB="0" distL="0" distR="0" wp14:anchorId="08FB7740" wp14:editId="676AFA94">
            <wp:extent cx="6619875" cy="1609725"/>
            <wp:effectExtent l="0" t="0" r="9525" b="952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A5112" w14:textId="602A613D" w:rsidR="00DA1B1F" w:rsidRPr="00D75B36" w:rsidRDefault="00DA1B1F" w:rsidP="00F960A8">
      <w:pPr>
        <w:pStyle w:val="Paragrafoelenco"/>
        <w:ind w:left="0"/>
        <w:rPr>
          <w:rFonts w:asciiTheme="minorHAnsi" w:hAnsiTheme="minorHAnsi" w:cstheme="minorHAnsi"/>
        </w:rPr>
      </w:pPr>
    </w:p>
    <w:p w14:paraId="61F445E6" w14:textId="535DC576" w:rsidR="00DA1B1F" w:rsidRPr="00D75B36" w:rsidRDefault="00DA1B1F" w:rsidP="00DA1B1F">
      <w:pPr>
        <w:pStyle w:val="Paragrafoelenco"/>
        <w:ind w:left="0"/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t xml:space="preserve">Delete the </w:t>
      </w:r>
      <w:r w:rsidRPr="00D75B36">
        <w:rPr>
          <w:rFonts w:asciiTheme="minorHAnsi" w:hAnsiTheme="minorHAnsi" w:cstheme="minorHAnsi"/>
          <w:i/>
          <w:iCs/>
        </w:rPr>
        <w:t>ProfiDrive Standard Telegram 1, 2/2</w:t>
      </w:r>
      <w:r w:rsidRPr="00D75B36">
        <w:rPr>
          <w:rFonts w:asciiTheme="minorHAnsi" w:hAnsiTheme="minorHAnsi" w:cstheme="minorHAnsi"/>
        </w:rPr>
        <w:t xml:space="preserve"> and the </w:t>
      </w:r>
      <w:r w:rsidRPr="00D75B36">
        <w:rPr>
          <w:rFonts w:asciiTheme="minorHAnsi" w:hAnsiTheme="minorHAnsi" w:cstheme="minorHAnsi"/>
          <w:i/>
          <w:iCs/>
        </w:rPr>
        <w:t>empty submodule</w:t>
      </w:r>
      <w:r w:rsidR="005E1424" w:rsidRPr="00D75B36">
        <w:rPr>
          <w:rFonts w:asciiTheme="minorHAnsi" w:hAnsiTheme="minorHAnsi" w:cstheme="minorHAnsi"/>
        </w:rPr>
        <w:t>.</w:t>
      </w:r>
    </w:p>
    <w:p w14:paraId="4F6D2DDC" w14:textId="10A0D2BB" w:rsidR="005E1424" w:rsidRPr="00D75B36" w:rsidRDefault="005E1424" w:rsidP="00DA1B1F">
      <w:pPr>
        <w:pStyle w:val="Paragrafoelenco"/>
        <w:ind w:left="0"/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t xml:space="preserve">Then drag and drop the </w:t>
      </w:r>
      <w:r w:rsidRPr="00D75B36">
        <w:rPr>
          <w:rFonts w:asciiTheme="minorHAnsi" w:hAnsiTheme="minorHAnsi" w:cstheme="minorHAnsi"/>
          <w:i/>
          <w:iCs/>
        </w:rPr>
        <w:t>ProfiDrive Standard Telegram 3, 5/9</w:t>
      </w:r>
      <w:r w:rsidRPr="00D75B36">
        <w:rPr>
          <w:rFonts w:asciiTheme="minorHAnsi" w:hAnsiTheme="minorHAnsi" w:cstheme="minorHAnsi"/>
        </w:rPr>
        <w:t>:</w:t>
      </w:r>
    </w:p>
    <w:p w14:paraId="04C1019D" w14:textId="7B67A7EB" w:rsidR="005E1424" w:rsidRPr="00D75B36" w:rsidRDefault="005E1424" w:rsidP="00DA1B1F">
      <w:pPr>
        <w:pStyle w:val="Paragrafoelenco"/>
        <w:ind w:left="0"/>
        <w:rPr>
          <w:rFonts w:asciiTheme="minorHAnsi" w:hAnsiTheme="minorHAnsi" w:cstheme="minorHAnsi"/>
        </w:rPr>
      </w:pPr>
    </w:p>
    <w:p w14:paraId="52A1D1F0" w14:textId="686FC15E" w:rsidR="005E1424" w:rsidRPr="00D75B36" w:rsidRDefault="005E1424" w:rsidP="00DA1B1F">
      <w:pPr>
        <w:pStyle w:val="Paragrafoelenco"/>
        <w:ind w:left="0"/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  <w:noProof/>
        </w:rPr>
        <w:drawing>
          <wp:inline distT="0" distB="0" distL="0" distR="0" wp14:anchorId="2CB75F3E" wp14:editId="17851B29">
            <wp:extent cx="6619875" cy="1652905"/>
            <wp:effectExtent l="0" t="0" r="9525" b="444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A2C4F" w14:textId="0FD53C70" w:rsidR="005E1424" w:rsidRPr="00D75B36" w:rsidRDefault="005E1424" w:rsidP="00DA1B1F">
      <w:pPr>
        <w:pStyle w:val="Paragrafoelenco"/>
        <w:ind w:left="0"/>
        <w:rPr>
          <w:rFonts w:asciiTheme="minorHAnsi" w:hAnsiTheme="minorHAnsi" w:cstheme="minorHAnsi"/>
        </w:rPr>
      </w:pPr>
    </w:p>
    <w:p w14:paraId="027C4FE3" w14:textId="77777777" w:rsidR="005E1424" w:rsidRPr="00D75B36" w:rsidRDefault="005E1424" w:rsidP="00DA1B1F">
      <w:pPr>
        <w:pStyle w:val="Paragrafoelenco"/>
        <w:ind w:left="0"/>
        <w:rPr>
          <w:rFonts w:asciiTheme="minorHAnsi" w:hAnsiTheme="minorHAnsi" w:cstheme="minorHAnsi"/>
        </w:rPr>
      </w:pPr>
    </w:p>
    <w:p w14:paraId="732A7F3D" w14:textId="77777777" w:rsidR="00DA1B1F" w:rsidRPr="00D75B36" w:rsidRDefault="00DA1B1F" w:rsidP="00DA1B1F">
      <w:pPr>
        <w:pStyle w:val="Paragrafoelenco"/>
        <w:ind w:left="0"/>
        <w:rPr>
          <w:rFonts w:asciiTheme="minorHAnsi" w:hAnsiTheme="minorHAnsi" w:cstheme="minorHAnsi"/>
        </w:rPr>
      </w:pPr>
    </w:p>
    <w:p w14:paraId="54E14A82" w14:textId="7611579B" w:rsidR="005E1424" w:rsidRPr="00D75B36" w:rsidRDefault="005E1424">
      <w:pPr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br w:type="page"/>
      </w:r>
    </w:p>
    <w:p w14:paraId="125AD298" w14:textId="3AA001A6" w:rsidR="00DA1B1F" w:rsidRPr="006610AF" w:rsidRDefault="00020B8F" w:rsidP="00DD0617">
      <w:pPr>
        <w:pStyle w:val="Paragrafoelenco"/>
        <w:shd w:val="clear" w:color="auto" w:fill="F2F2F2" w:themeFill="background1" w:themeFillShade="F2"/>
        <w:ind w:left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6610AF">
        <w:rPr>
          <w:rFonts w:asciiTheme="minorHAnsi" w:hAnsiTheme="minorHAnsi" w:cstheme="minorHAnsi"/>
          <w:b/>
          <w:bCs/>
          <w:sz w:val="28"/>
          <w:szCs w:val="28"/>
        </w:rPr>
        <w:lastRenderedPageBreak/>
        <w:t xml:space="preserve">PLC </w:t>
      </w:r>
      <w:r w:rsidR="005E1424" w:rsidRPr="006610AF">
        <w:rPr>
          <w:rFonts w:asciiTheme="minorHAnsi" w:hAnsiTheme="minorHAnsi" w:cstheme="minorHAnsi"/>
          <w:b/>
          <w:bCs/>
          <w:sz w:val="28"/>
          <w:szCs w:val="28"/>
        </w:rPr>
        <w:t>Configuration</w:t>
      </w:r>
    </w:p>
    <w:p w14:paraId="1304804D" w14:textId="2EBAC937" w:rsidR="005E1424" w:rsidRPr="00D75B36" w:rsidRDefault="005E1424" w:rsidP="00F960A8">
      <w:pPr>
        <w:pStyle w:val="Paragrafoelenco"/>
        <w:ind w:left="0"/>
        <w:rPr>
          <w:rFonts w:asciiTheme="minorHAnsi" w:hAnsiTheme="minorHAnsi" w:cstheme="minorHAnsi"/>
        </w:rPr>
      </w:pPr>
    </w:p>
    <w:p w14:paraId="4EC60225" w14:textId="36C8F687" w:rsidR="005E1424" w:rsidRPr="00D75B36" w:rsidRDefault="005E1424" w:rsidP="00F960A8">
      <w:pPr>
        <w:pStyle w:val="Paragrafoelenco"/>
        <w:ind w:left="0"/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t xml:space="preserve">From the </w:t>
      </w:r>
      <w:r w:rsidRPr="00D75B36">
        <w:rPr>
          <w:rFonts w:asciiTheme="minorHAnsi" w:hAnsiTheme="minorHAnsi" w:cstheme="minorHAnsi"/>
          <w:i/>
          <w:iCs/>
        </w:rPr>
        <w:t>Topology view</w:t>
      </w:r>
      <w:r w:rsidRPr="00D75B36">
        <w:rPr>
          <w:rFonts w:asciiTheme="minorHAnsi" w:hAnsiTheme="minorHAnsi" w:cstheme="minorHAnsi"/>
        </w:rPr>
        <w:t xml:space="preserve"> right-click on the PLC </w:t>
      </w:r>
      <w:r w:rsidR="00020B8F" w:rsidRPr="00D75B36">
        <w:rPr>
          <w:rFonts w:asciiTheme="minorHAnsi" w:hAnsiTheme="minorHAnsi" w:cstheme="minorHAnsi"/>
        </w:rPr>
        <w:t xml:space="preserve">slot </w:t>
      </w:r>
      <w:r w:rsidRPr="00D75B36">
        <w:rPr>
          <w:rFonts w:asciiTheme="minorHAnsi" w:hAnsiTheme="minorHAnsi" w:cstheme="minorHAnsi"/>
        </w:rPr>
        <w:t xml:space="preserve">and select </w:t>
      </w:r>
      <w:r w:rsidRPr="00D75B36">
        <w:rPr>
          <w:rFonts w:asciiTheme="minorHAnsi" w:hAnsiTheme="minorHAnsi" w:cstheme="minorHAnsi"/>
          <w:i/>
          <w:iCs/>
        </w:rPr>
        <w:t>Properties</w:t>
      </w:r>
      <w:r w:rsidRPr="00D75B36">
        <w:rPr>
          <w:rFonts w:asciiTheme="minorHAnsi" w:hAnsiTheme="minorHAnsi" w:cstheme="minorHAnsi"/>
        </w:rPr>
        <w:t>:</w:t>
      </w:r>
    </w:p>
    <w:p w14:paraId="56A669F7" w14:textId="77777777" w:rsidR="00020B8F" w:rsidRPr="00D75B36" w:rsidRDefault="00020B8F" w:rsidP="00F960A8">
      <w:pPr>
        <w:pStyle w:val="Paragrafoelenco"/>
        <w:ind w:left="0"/>
        <w:rPr>
          <w:rFonts w:asciiTheme="minorHAnsi" w:hAnsiTheme="minorHAnsi" w:cstheme="minorHAnsi"/>
        </w:rPr>
      </w:pPr>
    </w:p>
    <w:p w14:paraId="62A5CD7D" w14:textId="6F688EB1" w:rsidR="00020B8F" w:rsidRPr="00D75B36" w:rsidRDefault="00020B8F" w:rsidP="00020B8F">
      <w:pPr>
        <w:pStyle w:val="Paragrafoelenco"/>
        <w:ind w:left="0"/>
        <w:jc w:val="center"/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  <w:noProof/>
        </w:rPr>
        <w:drawing>
          <wp:inline distT="0" distB="0" distL="0" distR="0" wp14:anchorId="1937140A" wp14:editId="56D7FB1A">
            <wp:extent cx="1590261" cy="2597993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03128" cy="261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15551" w14:textId="77777777" w:rsidR="005E1424" w:rsidRPr="00D75B36" w:rsidRDefault="005E1424" w:rsidP="00F960A8">
      <w:pPr>
        <w:pStyle w:val="Paragrafoelenco"/>
        <w:ind w:left="0"/>
        <w:rPr>
          <w:rFonts w:asciiTheme="minorHAnsi" w:hAnsiTheme="minorHAnsi" w:cstheme="minorHAnsi"/>
        </w:rPr>
      </w:pPr>
    </w:p>
    <w:p w14:paraId="6CE85A72" w14:textId="51D8AD46" w:rsidR="005E1424" w:rsidRPr="00D75B36" w:rsidRDefault="009D7653" w:rsidP="00F960A8">
      <w:pPr>
        <w:pStyle w:val="Paragrafoelenco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326AFE13" wp14:editId="2B7F687F">
            <wp:extent cx="6583680" cy="4297680"/>
            <wp:effectExtent l="0" t="0" r="7620" b="762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AC1E2" w14:textId="3EECEA4C" w:rsidR="00020B8F" w:rsidRPr="00D75B36" w:rsidRDefault="00020B8F" w:rsidP="00F960A8">
      <w:pPr>
        <w:pStyle w:val="Paragrafoelenco"/>
        <w:ind w:left="0"/>
        <w:rPr>
          <w:rFonts w:asciiTheme="minorHAnsi" w:hAnsiTheme="minorHAnsi" w:cstheme="minorHAnsi"/>
        </w:rPr>
      </w:pPr>
    </w:p>
    <w:p w14:paraId="21E52E5E" w14:textId="70308DEF" w:rsidR="00020B8F" w:rsidRPr="00D75B36" w:rsidRDefault="00020B8F" w:rsidP="00F960A8">
      <w:pPr>
        <w:pStyle w:val="Paragrafoelenco"/>
        <w:ind w:left="0"/>
        <w:rPr>
          <w:rFonts w:asciiTheme="minorHAnsi" w:hAnsiTheme="minorHAnsi" w:cstheme="minorHAnsi"/>
        </w:rPr>
      </w:pPr>
    </w:p>
    <w:p w14:paraId="11C1F619" w14:textId="77777777" w:rsidR="00020B8F" w:rsidRPr="00D75B36" w:rsidRDefault="00020B8F" w:rsidP="00F960A8">
      <w:pPr>
        <w:pStyle w:val="Paragrafoelenco"/>
        <w:ind w:left="0"/>
        <w:rPr>
          <w:rFonts w:asciiTheme="minorHAnsi" w:hAnsiTheme="minorHAnsi" w:cstheme="minorHAnsi"/>
        </w:rPr>
      </w:pPr>
    </w:p>
    <w:p w14:paraId="204B47DD" w14:textId="1AAC7743" w:rsidR="005E1424" w:rsidRPr="00D75B36" w:rsidRDefault="005E1424" w:rsidP="00F960A8">
      <w:pPr>
        <w:pStyle w:val="Paragrafoelenco"/>
        <w:ind w:left="0"/>
        <w:rPr>
          <w:rFonts w:asciiTheme="minorHAnsi" w:hAnsiTheme="minorHAnsi" w:cstheme="minorHAnsi"/>
        </w:rPr>
      </w:pPr>
    </w:p>
    <w:p w14:paraId="6568100B" w14:textId="32A01568" w:rsidR="005E1424" w:rsidRPr="00D75B36" w:rsidRDefault="00020B8F" w:rsidP="00F960A8">
      <w:pPr>
        <w:pStyle w:val="Paragrafoelenco"/>
        <w:ind w:left="0"/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lastRenderedPageBreak/>
        <w:t>Set up</w:t>
      </w:r>
      <w:r w:rsidR="005E1424" w:rsidRPr="00D75B36">
        <w:rPr>
          <w:rFonts w:asciiTheme="minorHAnsi" w:hAnsiTheme="minorHAnsi" w:cstheme="minorHAnsi"/>
        </w:rPr>
        <w:t xml:space="preserve"> the PLC </w:t>
      </w:r>
      <w:r w:rsidR="005E1424" w:rsidRPr="00D75B36">
        <w:rPr>
          <w:rFonts w:asciiTheme="minorHAnsi" w:hAnsiTheme="minorHAnsi" w:cstheme="minorHAnsi"/>
          <w:i/>
          <w:iCs/>
        </w:rPr>
        <w:t>Ethernet Addresses</w:t>
      </w:r>
      <w:r w:rsidR="005E1424" w:rsidRPr="00D75B36">
        <w:rPr>
          <w:rFonts w:asciiTheme="minorHAnsi" w:hAnsiTheme="minorHAnsi" w:cstheme="minorHAnsi"/>
        </w:rPr>
        <w:t>:</w:t>
      </w:r>
    </w:p>
    <w:p w14:paraId="5DF60336" w14:textId="77777777" w:rsidR="005E1424" w:rsidRPr="00D75B36" w:rsidRDefault="005E1424" w:rsidP="00F960A8">
      <w:pPr>
        <w:pStyle w:val="Paragrafoelenco"/>
        <w:ind w:left="0"/>
        <w:rPr>
          <w:rFonts w:asciiTheme="minorHAnsi" w:hAnsiTheme="minorHAnsi" w:cstheme="minorHAnsi"/>
        </w:rPr>
      </w:pPr>
    </w:p>
    <w:p w14:paraId="58D9E63A" w14:textId="639D3FB8" w:rsidR="005E1424" w:rsidRPr="00D75B36" w:rsidRDefault="005E1424" w:rsidP="00F960A8">
      <w:pPr>
        <w:pStyle w:val="Paragrafoelenco"/>
        <w:ind w:left="0"/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  <w:noProof/>
        </w:rPr>
        <w:drawing>
          <wp:inline distT="0" distB="0" distL="0" distR="0" wp14:anchorId="22A266C3" wp14:editId="5D4D2FE8">
            <wp:extent cx="6619875" cy="2958465"/>
            <wp:effectExtent l="0" t="0" r="9525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77054" w14:textId="77777777" w:rsidR="00020B8F" w:rsidRPr="00D75B36" w:rsidRDefault="00020B8F" w:rsidP="00F960A8">
      <w:pPr>
        <w:pStyle w:val="Paragrafoelenco"/>
        <w:ind w:left="0"/>
        <w:rPr>
          <w:rFonts w:asciiTheme="minorHAnsi" w:hAnsiTheme="minorHAnsi" w:cstheme="minorHAnsi"/>
        </w:rPr>
      </w:pPr>
    </w:p>
    <w:p w14:paraId="4A41B4C4" w14:textId="6858D16E" w:rsidR="005E1424" w:rsidRPr="00D75B36" w:rsidRDefault="00020B8F" w:rsidP="00F960A8">
      <w:pPr>
        <w:pStyle w:val="Paragrafoelenco"/>
        <w:ind w:left="0"/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t>Set up</w:t>
      </w:r>
      <w:r w:rsidR="005E1424" w:rsidRPr="00D75B36">
        <w:rPr>
          <w:rFonts w:asciiTheme="minorHAnsi" w:hAnsiTheme="minorHAnsi" w:cstheme="minorHAnsi"/>
        </w:rPr>
        <w:t xml:space="preserve"> the </w:t>
      </w:r>
      <w:r w:rsidR="005E1424" w:rsidRPr="00D75B36">
        <w:rPr>
          <w:rFonts w:asciiTheme="minorHAnsi" w:hAnsiTheme="minorHAnsi" w:cstheme="minorHAnsi"/>
          <w:i/>
          <w:iCs/>
        </w:rPr>
        <w:t>Real time settings</w:t>
      </w:r>
      <w:r w:rsidR="005E1424" w:rsidRPr="00D75B36">
        <w:rPr>
          <w:rFonts w:asciiTheme="minorHAnsi" w:hAnsiTheme="minorHAnsi" w:cstheme="minorHAnsi"/>
        </w:rPr>
        <w:t>:</w:t>
      </w:r>
    </w:p>
    <w:p w14:paraId="0B625393" w14:textId="37A74678" w:rsidR="005E1424" w:rsidRPr="00D75B36" w:rsidRDefault="005E1424" w:rsidP="005E1424">
      <w:pPr>
        <w:pStyle w:val="Paragrafoelenco"/>
        <w:numPr>
          <w:ilvl w:val="0"/>
          <w:numId w:val="2"/>
        </w:numPr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t>Send clock: 1ms</w:t>
      </w:r>
    </w:p>
    <w:p w14:paraId="3D15CFC4" w14:textId="7D5D251D" w:rsidR="005E1424" w:rsidRPr="00D75B36" w:rsidRDefault="005E1424" w:rsidP="005E1424">
      <w:pPr>
        <w:pStyle w:val="Paragrafoelenco"/>
        <w:numPr>
          <w:ilvl w:val="0"/>
          <w:numId w:val="2"/>
        </w:numPr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t>Synchronization role: Sync master</w:t>
      </w:r>
    </w:p>
    <w:p w14:paraId="7965CD68" w14:textId="49F68E58" w:rsidR="005E1424" w:rsidRPr="00D75B36" w:rsidRDefault="005E1424" w:rsidP="005E1424">
      <w:pPr>
        <w:rPr>
          <w:rFonts w:asciiTheme="minorHAnsi" w:hAnsiTheme="minorHAnsi" w:cstheme="minorHAnsi"/>
        </w:rPr>
      </w:pPr>
    </w:p>
    <w:p w14:paraId="12BFA3B5" w14:textId="1DDDD71E" w:rsidR="005E1424" w:rsidRPr="00D75B36" w:rsidRDefault="005E1424" w:rsidP="005E1424">
      <w:pPr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  <w:noProof/>
        </w:rPr>
        <w:drawing>
          <wp:inline distT="0" distB="0" distL="0" distR="0" wp14:anchorId="3BFDA4D7" wp14:editId="0CA9AB0B">
            <wp:extent cx="6477000" cy="3381375"/>
            <wp:effectExtent l="0" t="0" r="0" b="952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25C5C" w14:textId="008F5BE0" w:rsidR="005E1424" w:rsidRPr="00D75B36" w:rsidRDefault="005E1424" w:rsidP="005E1424">
      <w:pPr>
        <w:rPr>
          <w:rFonts w:asciiTheme="minorHAnsi" w:hAnsiTheme="minorHAnsi" w:cstheme="minorHAnsi"/>
        </w:rPr>
      </w:pPr>
    </w:p>
    <w:p w14:paraId="16C45C2C" w14:textId="15783781" w:rsidR="00020B8F" w:rsidRPr="00D75B36" w:rsidRDefault="00020B8F">
      <w:pPr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br w:type="page"/>
      </w:r>
    </w:p>
    <w:p w14:paraId="3FF601C4" w14:textId="6446052C" w:rsidR="005E1424" w:rsidRPr="006610AF" w:rsidRDefault="00020B8F" w:rsidP="00DD0617">
      <w:pPr>
        <w:shd w:val="clear" w:color="auto" w:fill="F2F2F2" w:themeFill="background1" w:themeFillShade="F2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6610AF">
        <w:rPr>
          <w:rFonts w:asciiTheme="minorHAnsi" w:hAnsiTheme="minorHAnsi" w:cstheme="minorHAnsi"/>
          <w:b/>
          <w:bCs/>
          <w:sz w:val="28"/>
          <w:szCs w:val="28"/>
        </w:rPr>
        <w:lastRenderedPageBreak/>
        <w:t>Profinet Domain Configuration</w:t>
      </w:r>
    </w:p>
    <w:p w14:paraId="509E3587" w14:textId="607858F4" w:rsidR="00020B8F" w:rsidRPr="00D75B36" w:rsidRDefault="00020B8F" w:rsidP="005E1424">
      <w:pPr>
        <w:rPr>
          <w:rFonts w:asciiTheme="minorHAnsi" w:hAnsiTheme="minorHAnsi" w:cstheme="minorHAnsi"/>
        </w:rPr>
      </w:pPr>
    </w:p>
    <w:p w14:paraId="03F976F0" w14:textId="6AB88795" w:rsidR="00020B8F" w:rsidRPr="00D75B36" w:rsidRDefault="00020B8F" w:rsidP="005E1424">
      <w:pPr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t xml:space="preserve">Go to </w:t>
      </w:r>
      <w:r w:rsidRPr="003D1676">
        <w:rPr>
          <w:rFonts w:asciiTheme="minorHAnsi" w:hAnsiTheme="minorHAnsi" w:cstheme="minorHAnsi"/>
          <w:i/>
          <w:iCs/>
        </w:rPr>
        <w:t>Network view</w:t>
      </w:r>
      <w:r w:rsidRPr="00D75B36">
        <w:rPr>
          <w:rFonts w:asciiTheme="minorHAnsi" w:hAnsiTheme="minorHAnsi" w:cstheme="minorHAnsi"/>
        </w:rPr>
        <w:t>:</w:t>
      </w:r>
    </w:p>
    <w:p w14:paraId="44363FF0" w14:textId="703FB333" w:rsidR="00020B8F" w:rsidRPr="00D75B36" w:rsidRDefault="00020B8F" w:rsidP="005E1424">
      <w:pPr>
        <w:rPr>
          <w:rFonts w:asciiTheme="minorHAnsi" w:hAnsiTheme="minorHAnsi" w:cstheme="minorHAnsi"/>
        </w:rPr>
      </w:pPr>
    </w:p>
    <w:p w14:paraId="56CAA3A3" w14:textId="11C867C4" w:rsidR="00020B8F" w:rsidRPr="00D75B36" w:rsidRDefault="00020B8F" w:rsidP="005E1424">
      <w:pPr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  <w:noProof/>
        </w:rPr>
        <w:drawing>
          <wp:inline distT="0" distB="0" distL="0" distR="0" wp14:anchorId="15007B5A" wp14:editId="3A881633">
            <wp:extent cx="6619875" cy="1578610"/>
            <wp:effectExtent l="0" t="0" r="9525" b="254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17762" w14:textId="2F5920A1" w:rsidR="00020B8F" w:rsidRPr="00D75B36" w:rsidRDefault="00020B8F" w:rsidP="005E1424">
      <w:pPr>
        <w:rPr>
          <w:rFonts w:asciiTheme="minorHAnsi" w:hAnsiTheme="minorHAnsi" w:cstheme="minorHAnsi"/>
        </w:rPr>
      </w:pPr>
    </w:p>
    <w:p w14:paraId="09458CD8" w14:textId="06C1C1AF" w:rsidR="00020B8F" w:rsidRPr="00D75B36" w:rsidRDefault="00020B8F" w:rsidP="005E1424">
      <w:pPr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t xml:space="preserve">Click on </w:t>
      </w:r>
      <w:r w:rsidRPr="00D75B36">
        <w:rPr>
          <w:rFonts w:asciiTheme="minorHAnsi" w:hAnsiTheme="minorHAnsi" w:cstheme="minorHAnsi"/>
          <w:color w:val="548DD4" w:themeColor="text2" w:themeTint="99"/>
          <w:u w:val="single"/>
        </w:rPr>
        <w:t>Not assigned</w:t>
      </w:r>
      <w:r w:rsidRPr="00D75B36">
        <w:rPr>
          <w:rFonts w:asciiTheme="minorHAnsi" w:hAnsiTheme="minorHAnsi" w:cstheme="minorHAnsi"/>
        </w:rPr>
        <w:t xml:space="preserve"> and select </w:t>
      </w:r>
      <w:r w:rsidRPr="00D75B36">
        <w:rPr>
          <w:rFonts w:asciiTheme="minorHAnsi" w:hAnsiTheme="minorHAnsi" w:cstheme="minorHAnsi"/>
          <w:i/>
          <w:iCs/>
        </w:rPr>
        <w:t>PLC_1.PROFINET interface_1</w:t>
      </w:r>
      <w:r w:rsidRPr="00D75B36">
        <w:rPr>
          <w:rFonts w:asciiTheme="minorHAnsi" w:hAnsiTheme="minorHAnsi" w:cstheme="minorHAnsi"/>
        </w:rPr>
        <w:t>:</w:t>
      </w:r>
    </w:p>
    <w:p w14:paraId="5230075A" w14:textId="1796EB0E" w:rsidR="00020B8F" w:rsidRPr="00D75B36" w:rsidRDefault="00020B8F" w:rsidP="005E1424">
      <w:pPr>
        <w:rPr>
          <w:rFonts w:asciiTheme="minorHAnsi" w:hAnsiTheme="minorHAnsi" w:cstheme="minorHAnsi"/>
        </w:rPr>
      </w:pPr>
    </w:p>
    <w:p w14:paraId="13C42605" w14:textId="510E1BDC" w:rsidR="00020B8F" w:rsidRPr="00D75B36" w:rsidRDefault="00020B8F" w:rsidP="005E1424">
      <w:pPr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  <w:noProof/>
        </w:rPr>
        <w:drawing>
          <wp:inline distT="0" distB="0" distL="0" distR="0" wp14:anchorId="254FADF3" wp14:editId="7C5E0090">
            <wp:extent cx="6619875" cy="1998980"/>
            <wp:effectExtent l="0" t="0" r="9525" b="127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D73C6" w14:textId="7E88768D" w:rsidR="005E1424" w:rsidRPr="00D75B36" w:rsidRDefault="005E1424" w:rsidP="00F960A8">
      <w:pPr>
        <w:pStyle w:val="Paragrafoelenco"/>
        <w:ind w:left="0"/>
        <w:rPr>
          <w:rFonts w:asciiTheme="minorHAnsi" w:hAnsiTheme="minorHAnsi" w:cstheme="minorHAnsi"/>
        </w:rPr>
      </w:pPr>
    </w:p>
    <w:p w14:paraId="54390A5D" w14:textId="04E232E0" w:rsidR="00020B8F" w:rsidRPr="00D75B36" w:rsidRDefault="00020B8F">
      <w:pPr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br w:type="page"/>
      </w:r>
    </w:p>
    <w:p w14:paraId="0AA69030" w14:textId="6F61127D" w:rsidR="00020B8F" w:rsidRPr="003D1676" w:rsidRDefault="00020B8F" w:rsidP="00DD0617">
      <w:pPr>
        <w:pStyle w:val="Paragrafoelenco"/>
        <w:shd w:val="clear" w:color="auto" w:fill="F2F2F2" w:themeFill="background1" w:themeFillShade="F2"/>
        <w:ind w:left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3D1676">
        <w:rPr>
          <w:rFonts w:asciiTheme="minorHAnsi" w:hAnsiTheme="minorHAnsi" w:cstheme="minorHAnsi"/>
          <w:b/>
          <w:bCs/>
          <w:sz w:val="28"/>
          <w:szCs w:val="28"/>
        </w:rPr>
        <w:lastRenderedPageBreak/>
        <w:t>AKD2G Configuration</w:t>
      </w:r>
    </w:p>
    <w:p w14:paraId="7A0F48FB" w14:textId="376FCF6D" w:rsidR="00020B8F" w:rsidRPr="00D75B36" w:rsidRDefault="00020B8F" w:rsidP="00F960A8">
      <w:pPr>
        <w:pStyle w:val="Paragrafoelenco"/>
        <w:ind w:left="0"/>
        <w:rPr>
          <w:rFonts w:asciiTheme="minorHAnsi" w:hAnsiTheme="minorHAnsi" w:cstheme="minorHAnsi"/>
        </w:rPr>
      </w:pPr>
    </w:p>
    <w:p w14:paraId="752D5520" w14:textId="3E9C3292" w:rsidR="00020B8F" w:rsidRDefault="00020B8F" w:rsidP="00020B8F">
      <w:pPr>
        <w:pStyle w:val="Paragrafoelenco"/>
        <w:ind w:left="0"/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t xml:space="preserve">From the </w:t>
      </w:r>
      <w:r w:rsidRPr="00D75B36">
        <w:rPr>
          <w:rFonts w:asciiTheme="minorHAnsi" w:hAnsiTheme="minorHAnsi" w:cstheme="minorHAnsi"/>
          <w:i/>
          <w:iCs/>
        </w:rPr>
        <w:t>Topology view</w:t>
      </w:r>
      <w:r w:rsidRPr="00D75B36">
        <w:rPr>
          <w:rFonts w:asciiTheme="minorHAnsi" w:hAnsiTheme="minorHAnsi" w:cstheme="minorHAnsi"/>
        </w:rPr>
        <w:t xml:space="preserve"> right-click on the AKD2G </w:t>
      </w:r>
      <w:r w:rsidR="00C7026D">
        <w:rPr>
          <w:rFonts w:asciiTheme="minorHAnsi" w:hAnsiTheme="minorHAnsi" w:cstheme="minorHAnsi"/>
        </w:rPr>
        <w:t xml:space="preserve">slot </w:t>
      </w:r>
      <w:r w:rsidRPr="00D75B36">
        <w:rPr>
          <w:rFonts w:asciiTheme="minorHAnsi" w:hAnsiTheme="minorHAnsi" w:cstheme="minorHAnsi"/>
        </w:rPr>
        <w:t xml:space="preserve">and select </w:t>
      </w:r>
      <w:r w:rsidRPr="00D75B36">
        <w:rPr>
          <w:rFonts w:asciiTheme="minorHAnsi" w:hAnsiTheme="minorHAnsi" w:cstheme="minorHAnsi"/>
          <w:i/>
          <w:iCs/>
        </w:rPr>
        <w:t>Properties</w:t>
      </w:r>
      <w:r w:rsidRPr="00D75B36">
        <w:rPr>
          <w:rFonts w:asciiTheme="minorHAnsi" w:hAnsiTheme="minorHAnsi" w:cstheme="minorHAnsi"/>
        </w:rPr>
        <w:t>:</w:t>
      </w:r>
    </w:p>
    <w:p w14:paraId="24199D36" w14:textId="77777777" w:rsidR="005F5060" w:rsidRDefault="005F5060" w:rsidP="00020B8F">
      <w:pPr>
        <w:pStyle w:val="Paragrafoelenco"/>
        <w:ind w:left="0"/>
        <w:rPr>
          <w:rFonts w:asciiTheme="minorHAnsi" w:hAnsiTheme="minorHAnsi" w:cstheme="minorHAnsi"/>
        </w:rPr>
      </w:pPr>
    </w:p>
    <w:p w14:paraId="1A0879BE" w14:textId="1DDC6CA7" w:rsidR="005F5060" w:rsidRPr="00D75B36" w:rsidRDefault="005F5060" w:rsidP="00C7026D">
      <w:pPr>
        <w:pStyle w:val="Paragrafoelenco"/>
        <w:ind w:left="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C4104AE" wp14:editId="13A69DBD">
            <wp:extent cx="4079019" cy="2754561"/>
            <wp:effectExtent l="0" t="0" r="0" b="8255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92337" cy="276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7B361" w14:textId="4F1BCB3E" w:rsidR="00020B8F" w:rsidRPr="00D75B36" w:rsidRDefault="00020B8F" w:rsidP="00F960A8">
      <w:pPr>
        <w:pStyle w:val="Paragrafoelenco"/>
        <w:ind w:left="0"/>
        <w:rPr>
          <w:rFonts w:asciiTheme="minorHAnsi" w:hAnsiTheme="minorHAnsi" w:cstheme="minorHAnsi"/>
        </w:rPr>
      </w:pPr>
    </w:p>
    <w:p w14:paraId="2DA333D8" w14:textId="45D9FBC5" w:rsidR="00020B8F" w:rsidRDefault="00C7026D" w:rsidP="00C7026D">
      <w:pPr>
        <w:pStyle w:val="Paragrafoelenco"/>
        <w:ind w:left="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E4953D3" wp14:editId="4798220F">
            <wp:extent cx="4444780" cy="4876255"/>
            <wp:effectExtent l="0" t="0" r="0" b="635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64777" cy="489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F6270" w14:textId="602DD465" w:rsidR="009B2FD5" w:rsidRDefault="009B2FD5" w:rsidP="009B2FD5">
      <w:pPr>
        <w:pStyle w:val="Paragrafoelenco"/>
        <w:ind w:left="0"/>
        <w:rPr>
          <w:rFonts w:asciiTheme="minorHAnsi" w:hAnsiTheme="minorHAnsi" w:cstheme="minorHAnsi"/>
        </w:rPr>
      </w:pPr>
      <w:r w:rsidRPr="00D75B36">
        <w:rPr>
          <w:rFonts w:asciiTheme="minorHAnsi" w:hAnsiTheme="minorHAnsi" w:cstheme="minorHAnsi"/>
        </w:rPr>
        <w:lastRenderedPageBreak/>
        <w:t xml:space="preserve">Set up the </w:t>
      </w:r>
      <w:r>
        <w:rPr>
          <w:rFonts w:asciiTheme="minorHAnsi" w:hAnsiTheme="minorHAnsi" w:cstheme="minorHAnsi"/>
        </w:rPr>
        <w:t>AKD2G</w:t>
      </w:r>
      <w:r w:rsidRPr="00D75B36">
        <w:rPr>
          <w:rFonts w:asciiTheme="minorHAnsi" w:hAnsiTheme="minorHAnsi" w:cstheme="minorHAnsi"/>
        </w:rPr>
        <w:t xml:space="preserve"> </w:t>
      </w:r>
      <w:r w:rsidRPr="00D75B36">
        <w:rPr>
          <w:rFonts w:asciiTheme="minorHAnsi" w:hAnsiTheme="minorHAnsi" w:cstheme="minorHAnsi"/>
          <w:i/>
          <w:iCs/>
        </w:rPr>
        <w:t>Ethernet Addresses</w:t>
      </w:r>
      <w:r>
        <w:rPr>
          <w:rFonts w:asciiTheme="minorHAnsi" w:hAnsiTheme="minorHAnsi" w:cstheme="minorHAnsi"/>
        </w:rPr>
        <w:t xml:space="preserve"> (this address must be different than IP address of the drive used by Workbench </w:t>
      </w:r>
      <w:r w:rsidR="003D1676">
        <w:rPr>
          <w:rFonts w:asciiTheme="minorHAnsi" w:hAnsiTheme="minorHAnsi" w:cstheme="minorHAnsi"/>
        </w:rPr>
        <w:t xml:space="preserve">TCP/IP </w:t>
      </w:r>
      <w:r>
        <w:rPr>
          <w:rFonts w:asciiTheme="minorHAnsi" w:hAnsiTheme="minorHAnsi" w:cstheme="minorHAnsi"/>
        </w:rPr>
        <w:t>connection):</w:t>
      </w:r>
    </w:p>
    <w:p w14:paraId="76F14754" w14:textId="214A6325" w:rsidR="009B2FD5" w:rsidRDefault="009B2FD5" w:rsidP="009B2FD5">
      <w:pPr>
        <w:pStyle w:val="Paragrafoelenco"/>
        <w:ind w:left="0"/>
        <w:rPr>
          <w:rFonts w:asciiTheme="minorHAnsi" w:hAnsiTheme="minorHAnsi" w:cstheme="minorHAnsi"/>
        </w:rPr>
      </w:pPr>
    </w:p>
    <w:p w14:paraId="3DCA3F35" w14:textId="686A2404" w:rsidR="009B2FD5" w:rsidRPr="00D75B36" w:rsidRDefault="009B2FD5" w:rsidP="009B2FD5">
      <w:pPr>
        <w:pStyle w:val="Paragrafoelenco"/>
        <w:ind w:left="0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AF4A543" wp14:editId="0A046C5B">
            <wp:extent cx="6619875" cy="2957195"/>
            <wp:effectExtent l="0" t="0" r="9525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05EEB" w14:textId="77777777" w:rsidR="009B2FD5" w:rsidRPr="00D75B36" w:rsidRDefault="009B2FD5" w:rsidP="009B2FD5">
      <w:pPr>
        <w:pStyle w:val="Paragrafoelenco"/>
        <w:ind w:left="0"/>
        <w:rPr>
          <w:rFonts w:asciiTheme="minorHAnsi" w:hAnsiTheme="minorHAnsi" w:cstheme="minorHAnsi"/>
        </w:rPr>
      </w:pPr>
    </w:p>
    <w:p w14:paraId="569C9F6A" w14:textId="0C4BF2C8" w:rsidR="009B2FD5" w:rsidRDefault="009B2FD5" w:rsidP="009B2FD5">
      <w:pPr>
        <w:pStyle w:val="Paragrafoelenco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Activate the </w:t>
      </w:r>
      <w:r w:rsidRPr="009B2FD5">
        <w:rPr>
          <w:rFonts w:asciiTheme="minorHAnsi" w:hAnsiTheme="minorHAnsi" w:cstheme="minorHAnsi"/>
          <w:i/>
          <w:iCs/>
        </w:rPr>
        <w:t>Isochronous mode</w:t>
      </w:r>
      <w:r>
        <w:rPr>
          <w:rFonts w:asciiTheme="minorHAnsi" w:hAnsiTheme="minorHAnsi" w:cstheme="minorHAnsi"/>
        </w:rPr>
        <w:t xml:space="preserve"> for </w:t>
      </w:r>
      <w:r w:rsidR="009D7653">
        <w:rPr>
          <w:rFonts w:asciiTheme="minorHAnsi" w:hAnsiTheme="minorHAnsi" w:cstheme="minorHAnsi"/>
        </w:rPr>
        <w:t>all the</w:t>
      </w:r>
      <w:r>
        <w:rPr>
          <w:rFonts w:asciiTheme="minorHAnsi" w:hAnsiTheme="minorHAnsi" w:cstheme="minorHAnsi"/>
        </w:rPr>
        <w:t xml:space="preserve"> ProfiDrive Modules</w:t>
      </w:r>
      <w:r w:rsidR="009D7653">
        <w:rPr>
          <w:rFonts w:asciiTheme="minorHAnsi" w:hAnsiTheme="minorHAnsi" w:cstheme="minorHAnsi"/>
        </w:rPr>
        <w:t xml:space="preserve"> installed</w:t>
      </w:r>
      <w:r>
        <w:rPr>
          <w:rFonts w:asciiTheme="minorHAnsi" w:hAnsiTheme="minorHAnsi" w:cstheme="minorHAnsi"/>
        </w:rPr>
        <w:t>:</w:t>
      </w:r>
    </w:p>
    <w:p w14:paraId="465F7726" w14:textId="77777777" w:rsidR="009B2FD5" w:rsidRDefault="009B2FD5" w:rsidP="009B2FD5">
      <w:pPr>
        <w:pStyle w:val="Paragrafoelenco"/>
        <w:ind w:left="0"/>
        <w:rPr>
          <w:rFonts w:asciiTheme="minorHAnsi" w:hAnsiTheme="minorHAnsi" w:cstheme="minorHAnsi"/>
        </w:rPr>
      </w:pPr>
    </w:p>
    <w:p w14:paraId="6D680E35" w14:textId="576AB75B" w:rsidR="009B2FD5" w:rsidRDefault="009B2FD5" w:rsidP="009B2FD5">
      <w:pPr>
        <w:pStyle w:val="Paragrafoelenco"/>
        <w:ind w:left="0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5577B20" wp14:editId="46E5BC2D">
            <wp:extent cx="6619875" cy="3790315"/>
            <wp:effectExtent l="0" t="0" r="9525" b="635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913FF" w14:textId="6CBFB6D8" w:rsidR="009B2FD5" w:rsidRDefault="009B2FD5" w:rsidP="009B2FD5">
      <w:pPr>
        <w:pStyle w:val="Paragrafoelenco"/>
        <w:ind w:left="0"/>
        <w:rPr>
          <w:rFonts w:asciiTheme="minorHAnsi" w:hAnsiTheme="minorHAnsi" w:cstheme="minorHAnsi"/>
        </w:rPr>
      </w:pPr>
    </w:p>
    <w:p w14:paraId="11D65EDA" w14:textId="680197B3" w:rsidR="009B2FD5" w:rsidRDefault="009B2FD5" w:rsidP="009B2FD5">
      <w:pPr>
        <w:pStyle w:val="Paragrafoelenco"/>
        <w:ind w:left="0"/>
        <w:rPr>
          <w:rFonts w:asciiTheme="minorHAnsi" w:hAnsiTheme="minorHAnsi" w:cstheme="minorHAnsi"/>
        </w:rPr>
      </w:pPr>
    </w:p>
    <w:p w14:paraId="2025AB4F" w14:textId="6029C426" w:rsidR="009B2FD5" w:rsidRDefault="009B2FD5" w:rsidP="009B2FD5">
      <w:pPr>
        <w:pStyle w:val="Paragrafoelenco"/>
        <w:ind w:left="0"/>
        <w:rPr>
          <w:rFonts w:asciiTheme="minorHAnsi" w:hAnsiTheme="minorHAnsi" w:cstheme="minorHAnsi"/>
        </w:rPr>
      </w:pPr>
    </w:p>
    <w:p w14:paraId="3D56C676" w14:textId="163CC7F9" w:rsidR="009B2FD5" w:rsidRDefault="009B2FD5" w:rsidP="009B2FD5">
      <w:pPr>
        <w:pStyle w:val="Paragrafoelenco"/>
        <w:ind w:left="0"/>
        <w:rPr>
          <w:rFonts w:asciiTheme="minorHAnsi" w:hAnsiTheme="minorHAnsi" w:cstheme="minorHAnsi"/>
        </w:rPr>
      </w:pPr>
    </w:p>
    <w:p w14:paraId="34D04DE3" w14:textId="0B31AFFA" w:rsidR="009B2FD5" w:rsidRDefault="009B2FD5" w:rsidP="009B2FD5">
      <w:pPr>
        <w:pStyle w:val="Paragrafoelenco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Set up the </w:t>
      </w:r>
      <w:r w:rsidRPr="009B2FD5">
        <w:rPr>
          <w:rFonts w:asciiTheme="minorHAnsi" w:hAnsiTheme="minorHAnsi" w:cstheme="minorHAnsi"/>
          <w:i/>
          <w:iCs/>
        </w:rPr>
        <w:t>Sync domain</w:t>
      </w:r>
      <w:r>
        <w:rPr>
          <w:rFonts w:asciiTheme="minorHAnsi" w:hAnsiTheme="minorHAnsi" w:cstheme="minorHAnsi"/>
        </w:rPr>
        <w:t xml:space="preserve"> to IRT:</w:t>
      </w:r>
    </w:p>
    <w:p w14:paraId="2EA305DF" w14:textId="77777777" w:rsidR="009B2FD5" w:rsidRDefault="009B2FD5" w:rsidP="009B2FD5">
      <w:pPr>
        <w:pStyle w:val="Paragrafoelenco"/>
        <w:ind w:left="0"/>
        <w:rPr>
          <w:rFonts w:asciiTheme="minorHAnsi" w:hAnsiTheme="minorHAnsi" w:cstheme="minorHAnsi"/>
        </w:rPr>
      </w:pPr>
    </w:p>
    <w:p w14:paraId="72907A79" w14:textId="3B1F14C8" w:rsidR="009B2FD5" w:rsidRDefault="009B2FD5" w:rsidP="009B2FD5">
      <w:pPr>
        <w:pStyle w:val="Paragrafoelenco"/>
        <w:ind w:left="0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411C97C" wp14:editId="5002CB44">
            <wp:extent cx="6619875" cy="2807335"/>
            <wp:effectExtent l="0" t="0" r="9525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D16F2" w14:textId="1E161709" w:rsidR="00AF2AFC" w:rsidRDefault="00AF2AFC" w:rsidP="009B2FD5">
      <w:pPr>
        <w:pStyle w:val="Paragrafoelenco"/>
        <w:ind w:left="0"/>
        <w:rPr>
          <w:rFonts w:asciiTheme="minorHAnsi" w:hAnsiTheme="minorHAnsi" w:cstheme="minorHAnsi"/>
        </w:rPr>
      </w:pPr>
    </w:p>
    <w:p w14:paraId="507E74EF" w14:textId="1E58C54D" w:rsidR="00AF2AFC" w:rsidRDefault="00AF2AF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4E95D198" w14:textId="4E7AF8C3" w:rsidR="00AF2AFC" w:rsidRPr="003D1676" w:rsidRDefault="00AF2AFC" w:rsidP="00DD0617">
      <w:pPr>
        <w:pStyle w:val="Paragrafoelenco"/>
        <w:shd w:val="clear" w:color="auto" w:fill="F2F2F2" w:themeFill="background1" w:themeFillShade="F2"/>
        <w:ind w:left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3D1676">
        <w:rPr>
          <w:rFonts w:asciiTheme="minorHAnsi" w:hAnsiTheme="minorHAnsi" w:cstheme="minorHAnsi"/>
          <w:b/>
          <w:bCs/>
          <w:sz w:val="28"/>
          <w:szCs w:val="28"/>
        </w:rPr>
        <w:lastRenderedPageBreak/>
        <w:t>Program blocks and Technology objects</w:t>
      </w:r>
    </w:p>
    <w:p w14:paraId="5EA636F7" w14:textId="200FB742" w:rsidR="00AF2AFC" w:rsidRDefault="00AF2AFC" w:rsidP="009B2FD5">
      <w:pPr>
        <w:pStyle w:val="Paragrafoelenco"/>
        <w:ind w:left="0"/>
        <w:rPr>
          <w:rFonts w:asciiTheme="minorHAnsi" w:hAnsiTheme="minorHAnsi" w:cstheme="minorHAnsi"/>
        </w:rPr>
      </w:pPr>
    </w:p>
    <w:p w14:paraId="15F61AB3" w14:textId="3D0F32FC" w:rsidR="00AF2AFC" w:rsidRDefault="00AF2AFC" w:rsidP="009B2FD5">
      <w:pPr>
        <w:pStyle w:val="Paragrafoelenco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After the HW configuration the following step is to add the SW function blocks and tech objects for managing the axis.</w:t>
      </w:r>
    </w:p>
    <w:p w14:paraId="0B23D002" w14:textId="77EF83C3" w:rsidR="00AF2AFC" w:rsidRDefault="00AF2AFC" w:rsidP="009B2FD5">
      <w:pPr>
        <w:pStyle w:val="Paragrafoelenco"/>
        <w:ind w:left="0"/>
        <w:rPr>
          <w:rFonts w:asciiTheme="minorHAnsi" w:hAnsiTheme="minorHAnsi" w:cstheme="minorHAnsi"/>
        </w:rPr>
      </w:pPr>
    </w:p>
    <w:p w14:paraId="3A9EC208" w14:textId="4101637C" w:rsidR="00AF2AFC" w:rsidRDefault="00AF2AFC" w:rsidP="009B2FD5">
      <w:pPr>
        <w:pStyle w:val="Paragrafoelenco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From </w:t>
      </w:r>
      <w:r w:rsidRPr="00AF2AFC">
        <w:rPr>
          <w:rFonts w:asciiTheme="minorHAnsi" w:hAnsiTheme="minorHAnsi" w:cstheme="minorHAnsi"/>
          <w:i/>
          <w:iCs/>
        </w:rPr>
        <w:t>Program blocks</w:t>
      </w:r>
      <w:r>
        <w:rPr>
          <w:rFonts w:asciiTheme="minorHAnsi" w:hAnsiTheme="minorHAnsi" w:cstheme="minorHAnsi"/>
        </w:rPr>
        <w:t xml:space="preserve"> click on </w:t>
      </w:r>
      <w:r w:rsidRPr="00AF2AFC">
        <w:rPr>
          <w:rFonts w:asciiTheme="minorHAnsi" w:hAnsiTheme="minorHAnsi" w:cstheme="minorHAnsi"/>
          <w:i/>
          <w:iCs/>
        </w:rPr>
        <w:t>Add new block</w:t>
      </w:r>
      <w:r>
        <w:rPr>
          <w:rFonts w:asciiTheme="minorHAnsi" w:hAnsiTheme="minorHAnsi" w:cstheme="minorHAnsi"/>
        </w:rPr>
        <w:t xml:space="preserve"> and add </w:t>
      </w:r>
      <w:r w:rsidRPr="00AF2AFC">
        <w:rPr>
          <w:rFonts w:asciiTheme="minorHAnsi" w:hAnsiTheme="minorHAnsi" w:cstheme="minorHAnsi"/>
          <w:i/>
          <w:iCs/>
        </w:rPr>
        <w:t>Organization block</w:t>
      </w:r>
      <w:r>
        <w:rPr>
          <w:rFonts w:asciiTheme="minorHAnsi" w:hAnsiTheme="minorHAnsi" w:cstheme="minorHAnsi"/>
        </w:rPr>
        <w:t xml:space="preserve"> </w:t>
      </w:r>
      <w:r w:rsidRPr="003D1676">
        <w:rPr>
          <w:rFonts w:asciiTheme="minorHAnsi" w:hAnsiTheme="minorHAnsi" w:cstheme="minorHAnsi"/>
          <w:b/>
          <w:bCs/>
        </w:rPr>
        <w:t>MC-Interpolator</w:t>
      </w:r>
      <w:r>
        <w:rPr>
          <w:rFonts w:asciiTheme="minorHAnsi" w:hAnsiTheme="minorHAnsi" w:cstheme="minorHAnsi"/>
        </w:rPr>
        <w:t xml:space="preserve"> and </w:t>
      </w:r>
      <w:r w:rsidRPr="003D1676">
        <w:rPr>
          <w:rFonts w:asciiTheme="minorHAnsi" w:hAnsiTheme="minorHAnsi" w:cstheme="minorHAnsi"/>
          <w:b/>
          <w:bCs/>
        </w:rPr>
        <w:t>MC-Servo</w:t>
      </w:r>
      <w:r>
        <w:rPr>
          <w:rFonts w:asciiTheme="minorHAnsi" w:hAnsiTheme="minorHAnsi" w:cstheme="minorHAnsi"/>
        </w:rPr>
        <w:t>:</w:t>
      </w:r>
    </w:p>
    <w:p w14:paraId="6D526296" w14:textId="0C9D0CD5" w:rsidR="00AF2AFC" w:rsidRDefault="00AF2AFC" w:rsidP="009B2FD5">
      <w:pPr>
        <w:pStyle w:val="Paragrafoelenco"/>
        <w:ind w:left="0"/>
        <w:rPr>
          <w:rFonts w:asciiTheme="minorHAnsi" w:hAnsiTheme="minorHAnsi" w:cstheme="minorHAnsi"/>
        </w:rPr>
      </w:pPr>
    </w:p>
    <w:p w14:paraId="0001F012" w14:textId="1168DEBE" w:rsidR="00AF2AFC" w:rsidRDefault="00AF2AFC" w:rsidP="009B2FD5">
      <w:pPr>
        <w:pStyle w:val="Paragrafoelenco"/>
        <w:ind w:left="0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3BA66F5" wp14:editId="608B2B62">
            <wp:extent cx="2854099" cy="2711394"/>
            <wp:effectExtent l="0" t="0" r="3810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68275" cy="272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ab/>
      </w:r>
      <w:r>
        <w:rPr>
          <w:noProof/>
        </w:rPr>
        <w:drawing>
          <wp:inline distT="0" distB="0" distL="0" distR="0" wp14:anchorId="5C9260BE" wp14:editId="44D09820">
            <wp:extent cx="2816094" cy="2735249"/>
            <wp:effectExtent l="0" t="0" r="3810" b="8255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40997" cy="275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5CDB3" w14:textId="674DA583" w:rsidR="00AF2AFC" w:rsidRDefault="00AF2AFC" w:rsidP="009B2FD5">
      <w:pPr>
        <w:pStyle w:val="Paragrafoelenco"/>
        <w:ind w:left="0"/>
        <w:rPr>
          <w:rFonts w:asciiTheme="minorHAnsi" w:hAnsiTheme="minorHAnsi" w:cstheme="minorHAnsi"/>
        </w:rPr>
      </w:pPr>
    </w:p>
    <w:p w14:paraId="28D37BA4" w14:textId="77777777" w:rsidR="00AF2AFC" w:rsidRDefault="00AF2AFC" w:rsidP="009B2FD5">
      <w:pPr>
        <w:pStyle w:val="Paragrafoelenco"/>
        <w:ind w:left="0"/>
        <w:rPr>
          <w:rFonts w:asciiTheme="minorHAnsi" w:hAnsiTheme="minorHAnsi" w:cstheme="minorHAnsi"/>
        </w:rPr>
      </w:pPr>
    </w:p>
    <w:p w14:paraId="36BC5B90" w14:textId="3603026B" w:rsidR="00AF2AFC" w:rsidRDefault="00AF2AFC" w:rsidP="00AF2AFC">
      <w:pPr>
        <w:pStyle w:val="Paragrafoelenco"/>
        <w:ind w:left="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9D788D3" wp14:editId="1A9B9737">
            <wp:extent cx="2496710" cy="3647073"/>
            <wp:effectExtent l="0" t="0" r="0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44216" cy="371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08436" w14:textId="33328DDF" w:rsidR="00AF2AFC" w:rsidRDefault="00AF2AF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35798160" w14:textId="01D0E6FF" w:rsidR="00AF2AFC" w:rsidRDefault="00AF2AFC" w:rsidP="00AF2AFC">
      <w:pPr>
        <w:pStyle w:val="Paragrafoelenco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From </w:t>
      </w:r>
      <w:r w:rsidRPr="00AF2AFC">
        <w:rPr>
          <w:rFonts w:asciiTheme="minorHAnsi" w:hAnsiTheme="minorHAnsi" w:cstheme="minorHAnsi"/>
          <w:i/>
          <w:iCs/>
        </w:rPr>
        <w:t>Technology objects</w:t>
      </w:r>
      <w:r>
        <w:rPr>
          <w:rFonts w:asciiTheme="minorHAnsi" w:hAnsiTheme="minorHAnsi" w:cstheme="minorHAnsi"/>
        </w:rPr>
        <w:t xml:space="preserve"> click on </w:t>
      </w:r>
      <w:r w:rsidRPr="00AF2AFC">
        <w:rPr>
          <w:rFonts w:asciiTheme="minorHAnsi" w:hAnsiTheme="minorHAnsi" w:cstheme="minorHAnsi"/>
          <w:i/>
          <w:iCs/>
        </w:rPr>
        <w:t>Add new object</w:t>
      </w:r>
      <w:r>
        <w:rPr>
          <w:rFonts w:asciiTheme="minorHAnsi" w:hAnsiTheme="minorHAnsi" w:cstheme="minorHAnsi"/>
        </w:rPr>
        <w:t xml:space="preserve"> and add </w:t>
      </w:r>
      <w:r w:rsidRPr="003D1676">
        <w:rPr>
          <w:rFonts w:asciiTheme="minorHAnsi" w:hAnsiTheme="minorHAnsi" w:cstheme="minorHAnsi"/>
          <w:b/>
          <w:bCs/>
        </w:rPr>
        <w:t>TO_PositioningAxis</w:t>
      </w:r>
      <w:r>
        <w:rPr>
          <w:rFonts w:asciiTheme="minorHAnsi" w:hAnsiTheme="minorHAnsi" w:cstheme="minorHAnsi"/>
        </w:rPr>
        <w:t>:</w:t>
      </w:r>
    </w:p>
    <w:p w14:paraId="444F5F01" w14:textId="33FC841A" w:rsidR="00AF2AFC" w:rsidRDefault="00AF2AFC" w:rsidP="00AF2AFC">
      <w:pPr>
        <w:pStyle w:val="Paragrafoelenco"/>
        <w:ind w:left="0"/>
        <w:rPr>
          <w:rFonts w:asciiTheme="minorHAnsi" w:hAnsiTheme="minorHAnsi" w:cstheme="minorHAnsi"/>
        </w:rPr>
      </w:pPr>
    </w:p>
    <w:p w14:paraId="7964B202" w14:textId="463A7FFB" w:rsidR="00AF2AFC" w:rsidRDefault="00AF2AFC" w:rsidP="00AF2AFC">
      <w:pPr>
        <w:pStyle w:val="Paragrafoelenco"/>
        <w:ind w:left="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417502A" wp14:editId="7CB26C50">
            <wp:extent cx="4254599" cy="2703443"/>
            <wp:effectExtent l="0" t="0" r="0" b="1905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70220" cy="271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C94A1" w14:textId="78DE1346" w:rsidR="00AF2AFC" w:rsidRDefault="00AF2AFC" w:rsidP="00AF2AFC">
      <w:pPr>
        <w:pStyle w:val="Paragrafoelenco"/>
        <w:ind w:left="0"/>
        <w:jc w:val="center"/>
        <w:rPr>
          <w:rFonts w:asciiTheme="minorHAnsi" w:hAnsiTheme="minorHAnsi" w:cstheme="minorHAnsi"/>
        </w:rPr>
      </w:pPr>
    </w:p>
    <w:p w14:paraId="5AC792D9" w14:textId="7242625B" w:rsidR="00AF2AFC" w:rsidRDefault="009D7653" w:rsidP="00AF2AFC">
      <w:pPr>
        <w:pStyle w:val="Paragrafoelenco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If you have a second axis r</w:t>
      </w:r>
      <w:r w:rsidR="00AF2AFC">
        <w:rPr>
          <w:rFonts w:asciiTheme="minorHAnsi" w:hAnsiTheme="minorHAnsi" w:cstheme="minorHAnsi"/>
        </w:rPr>
        <w:t xml:space="preserve">epeat </w:t>
      </w:r>
      <w:r w:rsidR="00E60F1B">
        <w:rPr>
          <w:rFonts w:asciiTheme="minorHAnsi" w:hAnsiTheme="minorHAnsi" w:cstheme="minorHAnsi"/>
        </w:rPr>
        <w:t>this step</w:t>
      </w:r>
      <w:r w:rsidR="00AF2AFC">
        <w:rPr>
          <w:rFonts w:asciiTheme="minorHAnsi" w:hAnsiTheme="minorHAnsi" w:cstheme="minorHAnsi"/>
        </w:rPr>
        <w:t>. At the end we</w:t>
      </w:r>
      <w:r w:rsidR="00E60F1B">
        <w:rPr>
          <w:rFonts w:asciiTheme="minorHAnsi" w:hAnsiTheme="minorHAnsi" w:cstheme="minorHAnsi"/>
        </w:rPr>
        <w:t xml:space="preserve"> will</w:t>
      </w:r>
      <w:r w:rsidR="00AF2AFC">
        <w:rPr>
          <w:rFonts w:asciiTheme="minorHAnsi" w:hAnsiTheme="minorHAnsi" w:cstheme="minorHAnsi"/>
        </w:rPr>
        <w:t xml:space="preserve"> have:</w:t>
      </w:r>
    </w:p>
    <w:p w14:paraId="5F985CCF" w14:textId="732D6184" w:rsidR="00AF2AFC" w:rsidRDefault="00AF2AFC" w:rsidP="00AF2AFC">
      <w:pPr>
        <w:pStyle w:val="Paragrafoelenco"/>
        <w:ind w:left="0"/>
        <w:rPr>
          <w:rFonts w:asciiTheme="minorHAnsi" w:hAnsiTheme="minorHAnsi" w:cstheme="minorHAnsi"/>
        </w:rPr>
      </w:pPr>
    </w:p>
    <w:p w14:paraId="2F02E982" w14:textId="62524C8F" w:rsidR="00AF2AFC" w:rsidRDefault="00AF2AFC" w:rsidP="00AF2AFC">
      <w:pPr>
        <w:pStyle w:val="Paragrafoelenco"/>
        <w:ind w:left="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9D75D07" wp14:editId="4CFC0923">
            <wp:extent cx="2115047" cy="4800442"/>
            <wp:effectExtent l="0" t="0" r="0" b="635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38421" cy="485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0080F" w14:textId="3B51CF76" w:rsidR="0068195E" w:rsidRDefault="0068195E" w:rsidP="00AF2AFC">
      <w:pPr>
        <w:pStyle w:val="Paragrafoelenco"/>
        <w:ind w:left="0"/>
        <w:jc w:val="center"/>
        <w:rPr>
          <w:rFonts w:asciiTheme="minorHAnsi" w:hAnsiTheme="minorHAnsi" w:cstheme="minorHAnsi"/>
        </w:rPr>
      </w:pPr>
    </w:p>
    <w:p w14:paraId="0957EC9E" w14:textId="05D18302" w:rsidR="0068195E" w:rsidRPr="003D1676" w:rsidRDefault="0068195E" w:rsidP="00DD0617">
      <w:pPr>
        <w:pStyle w:val="Paragrafoelenco"/>
        <w:shd w:val="clear" w:color="auto" w:fill="F2F2F2" w:themeFill="background1" w:themeFillShade="F2"/>
        <w:ind w:left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3D1676">
        <w:rPr>
          <w:rFonts w:asciiTheme="minorHAnsi" w:hAnsiTheme="minorHAnsi" w:cstheme="minorHAnsi"/>
          <w:b/>
          <w:bCs/>
          <w:sz w:val="28"/>
          <w:szCs w:val="28"/>
        </w:rPr>
        <w:lastRenderedPageBreak/>
        <w:t>Technology objects configuration</w:t>
      </w:r>
    </w:p>
    <w:p w14:paraId="519BA54A" w14:textId="5B20DF3F" w:rsidR="0068195E" w:rsidRDefault="0068195E" w:rsidP="0068195E">
      <w:pPr>
        <w:pStyle w:val="Paragrafoelenco"/>
        <w:ind w:left="0"/>
        <w:rPr>
          <w:rFonts w:asciiTheme="minorHAnsi" w:hAnsiTheme="minorHAnsi" w:cstheme="minorHAnsi"/>
        </w:rPr>
      </w:pPr>
    </w:p>
    <w:p w14:paraId="18CED586" w14:textId="0EDAFBC1" w:rsidR="0068195E" w:rsidRDefault="0068195E" w:rsidP="0068195E">
      <w:pPr>
        <w:pStyle w:val="Paragrafoelenco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From the tree view, </w:t>
      </w:r>
      <w:r w:rsidRPr="0068195E">
        <w:rPr>
          <w:rFonts w:asciiTheme="minorHAnsi" w:hAnsiTheme="minorHAnsi" w:cstheme="minorHAnsi"/>
          <w:i/>
          <w:iCs/>
        </w:rPr>
        <w:t>PositioningAxis_1</w:t>
      </w:r>
      <w:r>
        <w:rPr>
          <w:rFonts w:asciiTheme="minorHAnsi" w:hAnsiTheme="minorHAnsi" w:cstheme="minorHAnsi"/>
        </w:rPr>
        <w:t xml:space="preserve"> select </w:t>
      </w:r>
      <w:r w:rsidRPr="0068195E">
        <w:rPr>
          <w:rFonts w:asciiTheme="minorHAnsi" w:hAnsiTheme="minorHAnsi" w:cstheme="minorHAnsi"/>
          <w:i/>
          <w:iCs/>
        </w:rPr>
        <w:t>Configuration</w:t>
      </w:r>
      <w:r>
        <w:rPr>
          <w:rFonts w:asciiTheme="minorHAnsi" w:hAnsiTheme="minorHAnsi" w:cstheme="minorHAnsi"/>
        </w:rPr>
        <w:t>.</w:t>
      </w:r>
    </w:p>
    <w:p w14:paraId="2BAEAF56" w14:textId="5782C0E0" w:rsidR="0068195E" w:rsidRDefault="0068195E" w:rsidP="0068195E">
      <w:pPr>
        <w:pStyle w:val="Paragrafoelenco"/>
        <w:ind w:left="0"/>
        <w:rPr>
          <w:rFonts w:asciiTheme="minorHAnsi" w:hAnsiTheme="minorHAnsi" w:cstheme="minorHAnsi"/>
        </w:rPr>
      </w:pPr>
    </w:p>
    <w:p w14:paraId="4E2E358E" w14:textId="12FD964C" w:rsidR="0068195E" w:rsidRDefault="0068195E" w:rsidP="0068195E">
      <w:pPr>
        <w:pStyle w:val="Paragrafoelenco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Apply the following settings:</w:t>
      </w:r>
    </w:p>
    <w:p w14:paraId="257BA8DE" w14:textId="628864D3" w:rsidR="0068195E" w:rsidRDefault="0068195E" w:rsidP="0068195E">
      <w:pPr>
        <w:pStyle w:val="Paragrafoelenco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Axis type: Rotary</w:t>
      </w:r>
    </w:p>
    <w:p w14:paraId="7784F09B" w14:textId="420F56F4" w:rsidR="0068195E" w:rsidRDefault="0068195E" w:rsidP="0068195E">
      <w:pPr>
        <w:pStyle w:val="Paragrafoelenco"/>
        <w:ind w:left="0"/>
        <w:rPr>
          <w:rFonts w:asciiTheme="minorHAnsi" w:hAnsiTheme="minorHAnsi" w:cstheme="minorHAnsi"/>
        </w:rPr>
      </w:pPr>
    </w:p>
    <w:p w14:paraId="6187B72A" w14:textId="387C97CE" w:rsidR="0068195E" w:rsidRDefault="0068195E" w:rsidP="0068195E">
      <w:pPr>
        <w:pStyle w:val="Paragrafoelenco"/>
        <w:ind w:left="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ED89BB2" wp14:editId="625F08A0">
            <wp:extent cx="3967348" cy="3057427"/>
            <wp:effectExtent l="0" t="0" r="0" b="0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19591" cy="309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428AF" w14:textId="00097701" w:rsidR="0068195E" w:rsidRPr="0068195E" w:rsidRDefault="0068195E" w:rsidP="0068195E">
      <w:pPr>
        <w:pStyle w:val="Paragrafoelenco"/>
        <w:ind w:left="0"/>
        <w:rPr>
          <w:rFonts w:asciiTheme="minorHAnsi" w:hAnsiTheme="minorHAnsi" w:cstheme="minorHAnsi"/>
        </w:rPr>
      </w:pPr>
    </w:p>
    <w:p w14:paraId="06270209" w14:textId="46AFF7C5" w:rsidR="0068195E" w:rsidRPr="0068195E" w:rsidRDefault="0068195E" w:rsidP="0068195E">
      <w:pPr>
        <w:pStyle w:val="Paragrafoelenco"/>
        <w:numPr>
          <w:ilvl w:val="0"/>
          <w:numId w:val="2"/>
        </w:numPr>
        <w:rPr>
          <w:rFonts w:asciiTheme="minorHAnsi" w:hAnsiTheme="minorHAnsi" w:cstheme="minorHAnsi"/>
        </w:rPr>
      </w:pPr>
      <w:r w:rsidRPr="0068195E">
        <w:rPr>
          <w:rFonts w:asciiTheme="minorHAnsi" w:hAnsiTheme="minorHAnsi" w:cstheme="minorHAnsi"/>
          <w:noProof/>
        </w:rPr>
        <w:t>Drive: AKD2G-SPP.ProfiDrive Module_1</w:t>
      </w:r>
    </w:p>
    <w:p w14:paraId="57E61043" w14:textId="300AB980" w:rsidR="0068195E" w:rsidRDefault="0068195E" w:rsidP="0068195E">
      <w:pPr>
        <w:pStyle w:val="Paragrafoelenco"/>
        <w:ind w:left="0"/>
        <w:jc w:val="center"/>
        <w:rPr>
          <w:rFonts w:asciiTheme="minorHAnsi" w:hAnsiTheme="minorHAnsi" w:cstheme="minorHAnsi"/>
        </w:rPr>
      </w:pPr>
    </w:p>
    <w:p w14:paraId="267B3134" w14:textId="147AA613" w:rsidR="0068195E" w:rsidRDefault="0068195E" w:rsidP="0068195E">
      <w:pPr>
        <w:pStyle w:val="Paragrafoelenco"/>
        <w:ind w:left="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0E62001" wp14:editId="7558DD42">
            <wp:extent cx="5562770" cy="3569777"/>
            <wp:effectExtent l="0" t="0" r="0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86111" cy="358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2C544" w14:textId="38258C89" w:rsidR="0068195E" w:rsidRDefault="008C7F6B" w:rsidP="0068195E">
      <w:pPr>
        <w:pStyle w:val="Paragrafoelenco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Data exchange with encoder</w:t>
      </w:r>
      <w:r w:rsidR="0068195E">
        <w:rPr>
          <w:rFonts w:asciiTheme="minorHAnsi" w:hAnsiTheme="minorHAnsi" w:cstheme="minorHAnsi"/>
        </w:rPr>
        <w:t>: Automatically apply encoder values during runtime (online)</w:t>
      </w:r>
    </w:p>
    <w:p w14:paraId="6443C64A" w14:textId="32EFD7A6" w:rsidR="0068195E" w:rsidRDefault="0068195E" w:rsidP="0068195E">
      <w:pPr>
        <w:pStyle w:val="Paragrafoelenco"/>
        <w:ind w:left="0"/>
        <w:rPr>
          <w:rFonts w:asciiTheme="minorHAnsi" w:hAnsiTheme="minorHAnsi" w:cstheme="minorHAnsi"/>
        </w:rPr>
      </w:pPr>
    </w:p>
    <w:p w14:paraId="3630D093" w14:textId="72D9C406" w:rsidR="0068195E" w:rsidRDefault="0068195E" w:rsidP="0068195E">
      <w:pPr>
        <w:pStyle w:val="Paragrafoelenco"/>
        <w:ind w:left="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ABE6075" wp14:editId="63033A81">
            <wp:extent cx="6029448" cy="3816626"/>
            <wp:effectExtent l="0" t="0" r="0" b="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51415" cy="383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6ABFD" w14:textId="77777777" w:rsidR="0068195E" w:rsidRDefault="0068195E" w:rsidP="0068195E">
      <w:pPr>
        <w:pStyle w:val="Paragrafoelenco"/>
        <w:ind w:left="0"/>
        <w:rPr>
          <w:rFonts w:asciiTheme="minorHAnsi" w:hAnsiTheme="minorHAnsi" w:cstheme="minorHAnsi"/>
        </w:rPr>
      </w:pPr>
    </w:p>
    <w:p w14:paraId="4D14D373" w14:textId="77777777" w:rsidR="0068195E" w:rsidRDefault="0068195E" w:rsidP="0068195E">
      <w:pPr>
        <w:pStyle w:val="Paragrafoelenco"/>
        <w:ind w:left="0"/>
        <w:rPr>
          <w:rFonts w:asciiTheme="minorHAnsi" w:hAnsiTheme="minorHAnsi" w:cstheme="minorHAnsi"/>
        </w:rPr>
      </w:pPr>
    </w:p>
    <w:p w14:paraId="2742088D" w14:textId="2491E64E" w:rsidR="0068195E" w:rsidRDefault="00D01068" w:rsidP="0068195E">
      <w:pPr>
        <w:pStyle w:val="Paragrafoelenco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If you have a second axis r</w:t>
      </w:r>
      <w:r w:rsidR="0068195E">
        <w:rPr>
          <w:rFonts w:asciiTheme="minorHAnsi" w:hAnsiTheme="minorHAnsi" w:cstheme="minorHAnsi"/>
        </w:rPr>
        <w:t>epeat:</w:t>
      </w:r>
    </w:p>
    <w:p w14:paraId="0CE692D2" w14:textId="77777777" w:rsidR="0068195E" w:rsidRDefault="0068195E" w:rsidP="0068195E">
      <w:pPr>
        <w:pStyle w:val="Paragrafoelenco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Axis type: Rotary</w:t>
      </w:r>
    </w:p>
    <w:p w14:paraId="006B9387" w14:textId="77777777" w:rsidR="0068195E" w:rsidRDefault="0068195E" w:rsidP="0068195E">
      <w:pPr>
        <w:pStyle w:val="Paragrafoelenco"/>
        <w:ind w:left="0"/>
        <w:rPr>
          <w:rFonts w:asciiTheme="minorHAnsi" w:hAnsiTheme="minorHAnsi" w:cstheme="minorHAnsi"/>
        </w:rPr>
      </w:pPr>
    </w:p>
    <w:p w14:paraId="2C1E388C" w14:textId="725B4299" w:rsidR="0068195E" w:rsidRDefault="0068195E" w:rsidP="0068195E">
      <w:pPr>
        <w:pStyle w:val="Paragrafoelenco"/>
        <w:ind w:left="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A331C7A" wp14:editId="6E4B3277">
            <wp:extent cx="5145314" cy="3101009"/>
            <wp:effectExtent l="0" t="0" r="0" b="4445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15974" cy="314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6D3EE" w14:textId="30CD1E1D" w:rsidR="008C7F6B" w:rsidRDefault="008C7F6B" w:rsidP="0068195E">
      <w:pPr>
        <w:pStyle w:val="Paragrafoelenco"/>
        <w:ind w:left="0"/>
        <w:jc w:val="center"/>
        <w:rPr>
          <w:rFonts w:asciiTheme="minorHAnsi" w:hAnsiTheme="minorHAnsi" w:cstheme="minorHAnsi"/>
        </w:rPr>
      </w:pPr>
    </w:p>
    <w:p w14:paraId="48091168" w14:textId="1EED9894" w:rsidR="008C7F6B" w:rsidRDefault="008C7F6B" w:rsidP="0068195E">
      <w:pPr>
        <w:pStyle w:val="Paragrafoelenco"/>
        <w:ind w:left="0"/>
        <w:jc w:val="center"/>
        <w:rPr>
          <w:rFonts w:asciiTheme="minorHAnsi" w:hAnsiTheme="minorHAnsi" w:cstheme="minorHAnsi"/>
        </w:rPr>
      </w:pPr>
    </w:p>
    <w:p w14:paraId="057FF5D0" w14:textId="2D93121D" w:rsidR="0068195E" w:rsidRPr="0068195E" w:rsidRDefault="0068195E" w:rsidP="0068195E">
      <w:pPr>
        <w:pStyle w:val="Paragrafoelenco"/>
        <w:numPr>
          <w:ilvl w:val="0"/>
          <w:numId w:val="2"/>
        </w:numPr>
        <w:rPr>
          <w:rFonts w:asciiTheme="minorHAnsi" w:hAnsiTheme="minorHAnsi" w:cstheme="minorHAnsi"/>
        </w:rPr>
      </w:pPr>
      <w:r w:rsidRPr="0068195E">
        <w:rPr>
          <w:rFonts w:asciiTheme="minorHAnsi" w:hAnsiTheme="minorHAnsi" w:cstheme="minorHAnsi"/>
          <w:noProof/>
        </w:rPr>
        <w:lastRenderedPageBreak/>
        <w:t>Drive: AKD2G-SPP.ProfiDrive Module_</w:t>
      </w:r>
      <w:r>
        <w:rPr>
          <w:rFonts w:asciiTheme="minorHAnsi" w:hAnsiTheme="minorHAnsi" w:cstheme="minorHAnsi"/>
          <w:noProof/>
        </w:rPr>
        <w:t>2</w:t>
      </w:r>
    </w:p>
    <w:p w14:paraId="1905D421" w14:textId="77777777" w:rsidR="0068195E" w:rsidRDefault="0068195E" w:rsidP="0068195E">
      <w:pPr>
        <w:pStyle w:val="Paragrafoelenco"/>
        <w:ind w:left="0"/>
        <w:jc w:val="center"/>
        <w:rPr>
          <w:rFonts w:asciiTheme="minorHAnsi" w:hAnsiTheme="minorHAnsi" w:cstheme="minorHAnsi"/>
        </w:rPr>
      </w:pPr>
    </w:p>
    <w:p w14:paraId="5E15CDAB" w14:textId="2C356C3A" w:rsidR="0068195E" w:rsidRDefault="008C7F6B" w:rsidP="008C7F6B">
      <w:pPr>
        <w:pStyle w:val="Paragrafoelenco"/>
        <w:ind w:left="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199EFC7" wp14:editId="3AEB69C0">
            <wp:extent cx="5958527" cy="3236181"/>
            <wp:effectExtent l="0" t="0" r="4445" b="2540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11834" cy="326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5B574" w14:textId="5C8EE873" w:rsidR="008C7F6B" w:rsidRDefault="008C7F6B" w:rsidP="008C7F6B">
      <w:pPr>
        <w:pStyle w:val="Paragrafoelenco"/>
        <w:ind w:left="0"/>
        <w:jc w:val="center"/>
        <w:rPr>
          <w:rFonts w:asciiTheme="minorHAnsi" w:hAnsiTheme="minorHAnsi" w:cstheme="minorHAnsi"/>
        </w:rPr>
      </w:pPr>
    </w:p>
    <w:p w14:paraId="360F45A5" w14:textId="7F3876BD" w:rsidR="008C7F6B" w:rsidRDefault="008C7F6B" w:rsidP="008C7F6B">
      <w:pPr>
        <w:pStyle w:val="Paragrafoelenco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Data exchange with encoder: Automatically apply encoder values during runtime (online)</w:t>
      </w:r>
    </w:p>
    <w:p w14:paraId="34302AA5" w14:textId="77777777" w:rsidR="008C7F6B" w:rsidRDefault="008C7F6B" w:rsidP="008C7F6B">
      <w:pPr>
        <w:pStyle w:val="Paragrafoelenco"/>
        <w:rPr>
          <w:rFonts w:asciiTheme="minorHAnsi" w:hAnsiTheme="minorHAnsi" w:cstheme="minorHAnsi"/>
        </w:rPr>
      </w:pPr>
    </w:p>
    <w:p w14:paraId="71785E4A" w14:textId="5C85DB4D" w:rsidR="008C7F6B" w:rsidRDefault="008C7F6B" w:rsidP="008C7F6B">
      <w:pPr>
        <w:pStyle w:val="Paragrafoelenco"/>
        <w:ind w:left="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A56A5A6" wp14:editId="193FC7FB">
            <wp:extent cx="6279337" cy="3919993"/>
            <wp:effectExtent l="0" t="0" r="7620" b="4445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318938" cy="394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AEC02" w14:textId="3A67B672" w:rsidR="00C60BDA" w:rsidRPr="003D1676" w:rsidRDefault="00C60BDA" w:rsidP="000647E4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</w:rPr>
        <w:br w:type="page"/>
      </w:r>
      <w:r w:rsidRPr="003D1676">
        <w:rPr>
          <w:rFonts w:asciiTheme="minorHAnsi" w:hAnsiTheme="minorHAnsi" w:cstheme="minorHAnsi"/>
          <w:b/>
          <w:bCs/>
          <w:sz w:val="28"/>
          <w:szCs w:val="28"/>
        </w:rPr>
        <w:lastRenderedPageBreak/>
        <w:t xml:space="preserve">Adding </w:t>
      </w:r>
      <w:r w:rsidR="00945BBF">
        <w:rPr>
          <w:rFonts w:asciiTheme="minorHAnsi" w:hAnsiTheme="minorHAnsi" w:cstheme="minorHAnsi"/>
          <w:b/>
          <w:bCs/>
          <w:sz w:val="28"/>
          <w:szCs w:val="28"/>
        </w:rPr>
        <w:t>some</w:t>
      </w:r>
      <w:r w:rsidRPr="003D1676">
        <w:rPr>
          <w:rFonts w:asciiTheme="minorHAnsi" w:hAnsiTheme="minorHAnsi" w:cstheme="minorHAnsi"/>
          <w:b/>
          <w:bCs/>
          <w:sz w:val="28"/>
          <w:szCs w:val="28"/>
        </w:rPr>
        <w:t xml:space="preserve"> Functions</w:t>
      </w:r>
    </w:p>
    <w:p w14:paraId="5DA1C4BA" w14:textId="2204EE89" w:rsidR="00C60BDA" w:rsidRDefault="00C60BDA" w:rsidP="00C60BDA">
      <w:pPr>
        <w:pStyle w:val="Paragrafoelenco"/>
        <w:ind w:left="0"/>
        <w:rPr>
          <w:rFonts w:asciiTheme="minorHAnsi" w:hAnsiTheme="minorHAnsi" w:cstheme="minorHAnsi"/>
        </w:rPr>
      </w:pPr>
    </w:p>
    <w:p w14:paraId="323FC4E1" w14:textId="0BA1B9CD" w:rsidR="00C60BDA" w:rsidRDefault="000647E4" w:rsidP="00C60BDA">
      <w:pPr>
        <w:pStyle w:val="Paragrafoelenco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</w:t>
      </w:r>
      <w:r w:rsidR="00C60BDA">
        <w:rPr>
          <w:rFonts w:asciiTheme="minorHAnsi" w:hAnsiTheme="minorHAnsi" w:cstheme="minorHAnsi"/>
        </w:rPr>
        <w:t xml:space="preserve">t’s time to add </w:t>
      </w:r>
      <w:r w:rsidR="00BF5405">
        <w:rPr>
          <w:rFonts w:asciiTheme="minorHAnsi" w:hAnsiTheme="minorHAnsi" w:cstheme="minorHAnsi"/>
        </w:rPr>
        <w:t>some</w:t>
      </w:r>
      <w:r w:rsidR="00C60BDA">
        <w:rPr>
          <w:rFonts w:asciiTheme="minorHAnsi" w:hAnsiTheme="minorHAnsi" w:cstheme="minorHAnsi"/>
        </w:rPr>
        <w:t xml:space="preserve"> Motion </w:t>
      </w:r>
      <w:r w:rsidR="00BF5405">
        <w:rPr>
          <w:rFonts w:asciiTheme="minorHAnsi" w:hAnsiTheme="minorHAnsi" w:cstheme="minorHAnsi"/>
        </w:rPr>
        <w:t>F</w:t>
      </w:r>
      <w:r w:rsidR="00C60BDA">
        <w:rPr>
          <w:rFonts w:asciiTheme="minorHAnsi" w:hAnsiTheme="minorHAnsi" w:cstheme="minorHAnsi"/>
        </w:rPr>
        <w:t>unction</w:t>
      </w:r>
      <w:r w:rsidR="00BF5405">
        <w:rPr>
          <w:rFonts w:asciiTheme="minorHAnsi" w:hAnsiTheme="minorHAnsi" w:cstheme="minorHAnsi"/>
        </w:rPr>
        <w:t>s</w:t>
      </w:r>
      <w:r w:rsidR="00C60BDA">
        <w:rPr>
          <w:rFonts w:asciiTheme="minorHAnsi" w:hAnsiTheme="minorHAnsi" w:cstheme="minorHAnsi"/>
        </w:rPr>
        <w:t xml:space="preserve"> inside the cyclic OB1.</w:t>
      </w:r>
    </w:p>
    <w:p w14:paraId="709A80D8" w14:textId="615FC12A" w:rsidR="00C60BDA" w:rsidRDefault="00C60BDA" w:rsidP="00C60BDA">
      <w:pPr>
        <w:pStyle w:val="Paragrafoelenco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Let’s start with:</w:t>
      </w:r>
    </w:p>
    <w:p w14:paraId="31826145" w14:textId="3E5744B6" w:rsidR="00C60BDA" w:rsidRDefault="00C60BDA" w:rsidP="00C60BDA">
      <w:pPr>
        <w:pStyle w:val="Paragrafoelenco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MC_Power</w:t>
      </w:r>
    </w:p>
    <w:p w14:paraId="34F3C4F9" w14:textId="2B978301" w:rsidR="00C60BDA" w:rsidRDefault="00C60BDA" w:rsidP="00C60BDA">
      <w:pPr>
        <w:pStyle w:val="Paragrafoelenco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MC_Home</w:t>
      </w:r>
    </w:p>
    <w:p w14:paraId="6E898D9C" w14:textId="61AAEDD5" w:rsidR="00C60BDA" w:rsidRDefault="00C60BDA" w:rsidP="00C60BDA">
      <w:pPr>
        <w:pStyle w:val="Paragrafoelenco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MC_Move</w:t>
      </w:r>
      <w:r w:rsidR="00BF5405">
        <w:rPr>
          <w:rFonts w:asciiTheme="minorHAnsi" w:hAnsiTheme="minorHAnsi" w:cstheme="minorHAnsi"/>
        </w:rPr>
        <w:t>Relative</w:t>
      </w:r>
    </w:p>
    <w:p w14:paraId="7572EBED" w14:textId="7E15C9CB" w:rsidR="00945BBF" w:rsidRDefault="00945BBF" w:rsidP="00C60BDA">
      <w:pPr>
        <w:pStyle w:val="Paragrafoelenco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SinaParaS (read/write AKD2G parameters)</w:t>
      </w:r>
    </w:p>
    <w:p w14:paraId="4C61218F" w14:textId="10E73A1D" w:rsidR="00C60BDA" w:rsidRDefault="00C60BDA" w:rsidP="00C60BDA">
      <w:pPr>
        <w:rPr>
          <w:rFonts w:asciiTheme="minorHAnsi" w:hAnsiTheme="minorHAnsi" w:cstheme="minorHAnsi"/>
        </w:rPr>
      </w:pPr>
    </w:p>
    <w:p w14:paraId="11AD26EE" w14:textId="3ABB3B5F" w:rsidR="00C60BDA" w:rsidRDefault="00C60BDA" w:rsidP="00C60BDA">
      <w:pPr>
        <w:rPr>
          <w:rFonts w:asciiTheme="minorHAnsi" w:hAnsiTheme="minorHAnsi" w:cstheme="minorHAnsi"/>
        </w:rPr>
      </w:pPr>
    </w:p>
    <w:p w14:paraId="3BE18D38" w14:textId="465AE3E6" w:rsidR="00C60BDA" w:rsidRDefault="00C60BDA" w:rsidP="00C60BD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Open OB1 and </w:t>
      </w:r>
      <w:r w:rsidR="00BF5405">
        <w:rPr>
          <w:rFonts w:asciiTheme="minorHAnsi" w:hAnsiTheme="minorHAnsi" w:cstheme="minorHAnsi"/>
        </w:rPr>
        <w:t>add the function</w:t>
      </w:r>
      <w:r>
        <w:rPr>
          <w:rFonts w:asciiTheme="minorHAnsi" w:hAnsiTheme="minorHAnsi" w:cstheme="minorHAnsi"/>
        </w:rPr>
        <w:t xml:space="preserve"> </w:t>
      </w:r>
      <w:r w:rsidRPr="003D1676">
        <w:rPr>
          <w:rFonts w:asciiTheme="minorHAnsi" w:hAnsiTheme="minorHAnsi" w:cstheme="minorHAnsi"/>
          <w:i/>
          <w:iCs/>
        </w:rPr>
        <w:t>MC_Power</w:t>
      </w:r>
      <w:r>
        <w:rPr>
          <w:rFonts w:asciiTheme="minorHAnsi" w:hAnsiTheme="minorHAnsi" w:cstheme="minorHAnsi"/>
        </w:rPr>
        <w:t xml:space="preserve"> for </w:t>
      </w:r>
      <w:r w:rsidR="00D01068">
        <w:rPr>
          <w:rFonts w:asciiTheme="minorHAnsi" w:hAnsiTheme="minorHAnsi" w:cstheme="minorHAnsi"/>
        </w:rPr>
        <w:t>all the</w:t>
      </w:r>
      <w:r>
        <w:rPr>
          <w:rFonts w:asciiTheme="minorHAnsi" w:hAnsiTheme="minorHAnsi" w:cstheme="minorHAnsi"/>
        </w:rPr>
        <w:t xml:space="preserve"> ax</w:t>
      </w:r>
      <w:r w:rsidR="00D01068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</w:rPr>
        <w:t>s</w:t>
      </w:r>
      <w:r w:rsidR="00D01068">
        <w:rPr>
          <w:rFonts w:asciiTheme="minorHAnsi" w:hAnsiTheme="minorHAnsi" w:cstheme="minorHAnsi"/>
        </w:rPr>
        <w:t xml:space="preserve"> in the project</w:t>
      </w:r>
      <w:r>
        <w:rPr>
          <w:rFonts w:asciiTheme="minorHAnsi" w:hAnsiTheme="minorHAnsi" w:cstheme="minorHAnsi"/>
        </w:rPr>
        <w:t>:</w:t>
      </w:r>
    </w:p>
    <w:p w14:paraId="178C83D1" w14:textId="77777777" w:rsidR="00BF5405" w:rsidRDefault="00BF5405" w:rsidP="00C60BDA">
      <w:pPr>
        <w:rPr>
          <w:rFonts w:asciiTheme="minorHAnsi" w:hAnsiTheme="minorHAnsi" w:cstheme="minorHAnsi"/>
        </w:rPr>
      </w:pPr>
    </w:p>
    <w:p w14:paraId="148C4314" w14:textId="04A9A34D" w:rsidR="00C60BDA" w:rsidRDefault="00C60BDA" w:rsidP="00C60BDA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AD5AE4F" wp14:editId="2F8A98D8">
            <wp:extent cx="6619875" cy="4227830"/>
            <wp:effectExtent l="0" t="0" r="9525" b="1270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A6130" w14:textId="43BC3CC9" w:rsidR="00BF5405" w:rsidRDefault="00BF5405" w:rsidP="00C60BD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Pay attention to the inputs </w:t>
      </w:r>
      <w:r w:rsidRPr="003D1676">
        <w:rPr>
          <w:rFonts w:asciiTheme="minorHAnsi" w:hAnsiTheme="minorHAnsi" w:cstheme="minorHAnsi"/>
          <w:i/>
          <w:iCs/>
        </w:rPr>
        <w:t>Axis</w:t>
      </w:r>
      <w:r>
        <w:rPr>
          <w:rFonts w:asciiTheme="minorHAnsi" w:hAnsiTheme="minorHAnsi" w:cstheme="minorHAnsi"/>
        </w:rPr>
        <w:t xml:space="preserve"> of each function: </w:t>
      </w:r>
      <w:r w:rsidRPr="00BF5405">
        <w:rPr>
          <w:rFonts w:asciiTheme="minorHAnsi" w:hAnsiTheme="minorHAnsi" w:cstheme="minorHAnsi"/>
          <w:i/>
          <w:iCs/>
        </w:rPr>
        <w:t>PositioningAxis_1</w:t>
      </w:r>
      <w:r>
        <w:rPr>
          <w:rFonts w:asciiTheme="minorHAnsi" w:hAnsiTheme="minorHAnsi" w:cstheme="minorHAnsi"/>
        </w:rPr>
        <w:t xml:space="preserve"> and </w:t>
      </w:r>
      <w:r w:rsidRPr="00BF5405">
        <w:rPr>
          <w:rFonts w:asciiTheme="minorHAnsi" w:hAnsiTheme="minorHAnsi" w:cstheme="minorHAnsi"/>
          <w:i/>
          <w:iCs/>
        </w:rPr>
        <w:t>PositioningAxis_2</w:t>
      </w:r>
      <w:r>
        <w:rPr>
          <w:rFonts w:asciiTheme="minorHAnsi" w:hAnsiTheme="minorHAnsi" w:cstheme="minorHAnsi"/>
        </w:rPr>
        <w:t xml:space="preserve"> must be passed.</w:t>
      </w:r>
    </w:p>
    <w:p w14:paraId="2774C037" w14:textId="44FEC59D" w:rsidR="00BF5405" w:rsidRDefault="00BF5405" w:rsidP="00C60BDA">
      <w:pPr>
        <w:rPr>
          <w:rFonts w:asciiTheme="minorHAnsi" w:hAnsiTheme="minorHAnsi" w:cstheme="minorHAnsi"/>
        </w:rPr>
      </w:pPr>
    </w:p>
    <w:p w14:paraId="7CEFE462" w14:textId="1A198754" w:rsidR="00BF5405" w:rsidRDefault="00BF5405" w:rsidP="00C60BDA">
      <w:pPr>
        <w:rPr>
          <w:rFonts w:asciiTheme="minorHAnsi" w:hAnsiTheme="minorHAnsi" w:cstheme="minorHAnsi"/>
        </w:rPr>
      </w:pPr>
    </w:p>
    <w:p w14:paraId="60696194" w14:textId="45D15038" w:rsidR="00BF5405" w:rsidRDefault="00BF5405" w:rsidP="00C60BDA">
      <w:pPr>
        <w:rPr>
          <w:rFonts w:asciiTheme="minorHAnsi" w:hAnsiTheme="minorHAnsi" w:cstheme="minorHAnsi"/>
        </w:rPr>
      </w:pPr>
    </w:p>
    <w:p w14:paraId="09FF4BF0" w14:textId="2210F6A1" w:rsidR="00BF5405" w:rsidRDefault="00BF5405" w:rsidP="00C60BDA">
      <w:pPr>
        <w:rPr>
          <w:rFonts w:asciiTheme="minorHAnsi" w:hAnsiTheme="minorHAnsi" w:cstheme="minorHAnsi"/>
        </w:rPr>
      </w:pPr>
    </w:p>
    <w:p w14:paraId="7FD23A0D" w14:textId="3F0A146F" w:rsidR="00BF5405" w:rsidRDefault="00BF5405" w:rsidP="00C60BDA">
      <w:pPr>
        <w:rPr>
          <w:rFonts w:asciiTheme="minorHAnsi" w:hAnsiTheme="minorHAnsi" w:cstheme="minorHAnsi"/>
        </w:rPr>
      </w:pPr>
    </w:p>
    <w:p w14:paraId="00BECF27" w14:textId="331DC311" w:rsidR="00BF5405" w:rsidRDefault="00BF5405" w:rsidP="00C60BDA">
      <w:pPr>
        <w:rPr>
          <w:rFonts w:asciiTheme="minorHAnsi" w:hAnsiTheme="minorHAnsi" w:cstheme="minorHAnsi"/>
        </w:rPr>
      </w:pPr>
    </w:p>
    <w:p w14:paraId="17D129FD" w14:textId="4E44807A" w:rsidR="00BF5405" w:rsidRDefault="00BF5405" w:rsidP="00C60BDA">
      <w:pPr>
        <w:rPr>
          <w:rFonts w:asciiTheme="minorHAnsi" w:hAnsiTheme="minorHAnsi" w:cstheme="minorHAnsi"/>
        </w:rPr>
      </w:pPr>
    </w:p>
    <w:p w14:paraId="350194EF" w14:textId="18BB776F" w:rsidR="00BF5405" w:rsidRDefault="00BF5405" w:rsidP="00C60BDA">
      <w:pPr>
        <w:rPr>
          <w:rFonts w:asciiTheme="minorHAnsi" w:hAnsiTheme="minorHAnsi" w:cstheme="minorHAnsi"/>
        </w:rPr>
      </w:pPr>
    </w:p>
    <w:p w14:paraId="6AE1924C" w14:textId="6AB6578E" w:rsidR="00BF5405" w:rsidRDefault="00BF5405" w:rsidP="00C60BDA">
      <w:pPr>
        <w:rPr>
          <w:rFonts w:asciiTheme="minorHAnsi" w:hAnsiTheme="minorHAnsi" w:cstheme="minorHAnsi"/>
        </w:rPr>
      </w:pPr>
    </w:p>
    <w:p w14:paraId="7049DCCB" w14:textId="5CA83B66" w:rsidR="00BF5405" w:rsidRDefault="00BF5405" w:rsidP="00C60BDA">
      <w:pPr>
        <w:rPr>
          <w:rFonts w:asciiTheme="minorHAnsi" w:hAnsiTheme="minorHAnsi" w:cstheme="minorHAnsi"/>
        </w:rPr>
      </w:pPr>
    </w:p>
    <w:p w14:paraId="7F6F41DF" w14:textId="541D6D37" w:rsidR="00BF5405" w:rsidRDefault="00945BBF" w:rsidP="00C60BD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Add</w:t>
      </w:r>
      <w:r w:rsidR="00BF5405">
        <w:rPr>
          <w:rFonts w:asciiTheme="minorHAnsi" w:hAnsiTheme="minorHAnsi" w:cstheme="minorHAnsi"/>
        </w:rPr>
        <w:t xml:space="preserve"> the function </w:t>
      </w:r>
      <w:r w:rsidR="00BF5405" w:rsidRPr="003D1676">
        <w:rPr>
          <w:rFonts w:asciiTheme="minorHAnsi" w:hAnsiTheme="minorHAnsi" w:cstheme="minorHAnsi"/>
          <w:i/>
          <w:iCs/>
        </w:rPr>
        <w:t>MC_Home</w:t>
      </w:r>
      <w:r w:rsidR="00BF5405">
        <w:rPr>
          <w:rFonts w:asciiTheme="minorHAnsi" w:hAnsiTheme="minorHAnsi" w:cstheme="minorHAnsi"/>
        </w:rPr>
        <w:t>:</w:t>
      </w:r>
    </w:p>
    <w:p w14:paraId="272842D5" w14:textId="4E98B58D" w:rsidR="00BF5405" w:rsidRDefault="00BF5405" w:rsidP="00C60BDA">
      <w:pPr>
        <w:rPr>
          <w:rFonts w:asciiTheme="minorHAnsi" w:hAnsiTheme="minorHAnsi" w:cstheme="minorHAnsi"/>
        </w:rPr>
      </w:pPr>
    </w:p>
    <w:p w14:paraId="5379C9B3" w14:textId="5C62C8D0" w:rsidR="00BF5405" w:rsidRDefault="00BF5405" w:rsidP="00C60BDA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D7C8230" wp14:editId="4CA82B6C">
            <wp:extent cx="6619875" cy="2303780"/>
            <wp:effectExtent l="0" t="0" r="9525" b="1270"/>
            <wp:docPr id="47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EAE99" w14:textId="7A31C6B0" w:rsidR="00BF5405" w:rsidRDefault="00BF5405" w:rsidP="00C60BDA">
      <w:pPr>
        <w:rPr>
          <w:rFonts w:asciiTheme="minorHAnsi" w:hAnsiTheme="minorHAnsi" w:cstheme="minorHAnsi"/>
        </w:rPr>
      </w:pPr>
    </w:p>
    <w:p w14:paraId="3B24A9ED" w14:textId="271771FD" w:rsidR="00BF5405" w:rsidRDefault="00945BBF" w:rsidP="00BF540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Add</w:t>
      </w:r>
      <w:r w:rsidR="00BF5405">
        <w:rPr>
          <w:rFonts w:asciiTheme="minorHAnsi" w:hAnsiTheme="minorHAnsi" w:cstheme="minorHAnsi"/>
        </w:rPr>
        <w:t xml:space="preserve"> the function </w:t>
      </w:r>
      <w:r w:rsidR="00BF5405" w:rsidRPr="003D1676">
        <w:rPr>
          <w:rFonts w:asciiTheme="minorHAnsi" w:hAnsiTheme="minorHAnsi" w:cstheme="minorHAnsi"/>
          <w:i/>
          <w:iCs/>
        </w:rPr>
        <w:t>MC_MoveRelative</w:t>
      </w:r>
      <w:r w:rsidR="00BF5405">
        <w:rPr>
          <w:rFonts w:asciiTheme="minorHAnsi" w:hAnsiTheme="minorHAnsi" w:cstheme="minorHAnsi"/>
        </w:rPr>
        <w:t>:</w:t>
      </w:r>
    </w:p>
    <w:p w14:paraId="35BDB19F" w14:textId="4953EA31" w:rsidR="00BF5405" w:rsidRDefault="00BF5405" w:rsidP="00BF5405">
      <w:pPr>
        <w:rPr>
          <w:rFonts w:asciiTheme="minorHAnsi" w:hAnsiTheme="minorHAnsi" w:cstheme="minorHAnsi"/>
        </w:rPr>
      </w:pPr>
    </w:p>
    <w:p w14:paraId="334C33F1" w14:textId="0610BE11" w:rsidR="00BF5405" w:rsidRDefault="00BF5405" w:rsidP="00BF5405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B5837DD" wp14:editId="0CE26923">
            <wp:extent cx="6619875" cy="3002915"/>
            <wp:effectExtent l="0" t="0" r="9525" b="6985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04FDD" w14:textId="64E82341" w:rsidR="00BF5405" w:rsidRDefault="00BF5405" w:rsidP="00C60BDA">
      <w:pPr>
        <w:rPr>
          <w:rFonts w:asciiTheme="minorHAnsi" w:hAnsiTheme="minorHAnsi" w:cstheme="minorHAnsi"/>
        </w:rPr>
      </w:pPr>
    </w:p>
    <w:p w14:paraId="389D4FA7" w14:textId="50F8F2F5" w:rsidR="00BF5405" w:rsidRDefault="00BF5405" w:rsidP="00C60BD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Because of the </w:t>
      </w:r>
      <w:r w:rsidRPr="00BF5405">
        <w:rPr>
          <w:rFonts w:asciiTheme="minorHAnsi" w:hAnsiTheme="minorHAnsi" w:cstheme="minorHAnsi"/>
          <w:i/>
          <w:iCs/>
        </w:rPr>
        <w:t>PositioningAxis_</w:t>
      </w:r>
      <w:r>
        <w:rPr>
          <w:rFonts w:asciiTheme="minorHAnsi" w:hAnsiTheme="minorHAnsi" w:cstheme="minorHAnsi"/>
          <w:i/>
          <w:iCs/>
        </w:rPr>
        <w:t>X</w:t>
      </w:r>
      <w:r>
        <w:rPr>
          <w:rFonts w:asciiTheme="minorHAnsi" w:hAnsiTheme="minorHAnsi" w:cstheme="minorHAnsi"/>
        </w:rPr>
        <w:t xml:space="preserve"> setting the </w:t>
      </w:r>
      <w:r w:rsidRPr="00BF5405">
        <w:rPr>
          <w:rFonts w:asciiTheme="minorHAnsi" w:hAnsiTheme="minorHAnsi" w:cstheme="minorHAnsi"/>
          <w:i/>
          <w:iCs/>
        </w:rPr>
        <w:t>Distance</w:t>
      </w:r>
      <w:r>
        <w:rPr>
          <w:rFonts w:asciiTheme="minorHAnsi" w:hAnsiTheme="minorHAnsi" w:cstheme="minorHAnsi"/>
        </w:rPr>
        <w:t xml:space="preserve"> </w:t>
      </w:r>
      <w:r w:rsidR="003D1676">
        <w:rPr>
          <w:rFonts w:asciiTheme="minorHAnsi" w:hAnsiTheme="minorHAnsi" w:cstheme="minorHAnsi"/>
        </w:rPr>
        <w:t>input of</w:t>
      </w:r>
      <w:r>
        <w:rPr>
          <w:rFonts w:asciiTheme="minorHAnsi" w:hAnsiTheme="minorHAnsi" w:cstheme="minorHAnsi"/>
        </w:rPr>
        <w:t xml:space="preserve"> 3600.0 make</w:t>
      </w:r>
      <w:r w:rsidR="00E60F1B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 xml:space="preserve"> the motors </w:t>
      </w:r>
      <w:r w:rsidR="00E60F1B">
        <w:rPr>
          <w:rFonts w:asciiTheme="minorHAnsi" w:hAnsiTheme="minorHAnsi" w:cstheme="minorHAnsi"/>
        </w:rPr>
        <w:t>move</w:t>
      </w:r>
      <w:r>
        <w:rPr>
          <w:rFonts w:asciiTheme="minorHAnsi" w:hAnsiTheme="minorHAnsi" w:cstheme="minorHAnsi"/>
        </w:rPr>
        <w:t xml:space="preserve"> 10 turns.</w:t>
      </w:r>
    </w:p>
    <w:p w14:paraId="067713A5" w14:textId="77777777" w:rsidR="00945BBF" w:rsidRDefault="00945BB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637E130F" w14:textId="77777777" w:rsidR="00945BBF" w:rsidRDefault="00945BB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Add the function </w:t>
      </w:r>
      <w:r w:rsidRPr="00DD0617">
        <w:rPr>
          <w:rFonts w:asciiTheme="minorHAnsi" w:hAnsiTheme="minorHAnsi" w:cstheme="minorHAnsi"/>
          <w:i/>
          <w:iCs/>
        </w:rPr>
        <w:t>SinaParaS</w:t>
      </w:r>
      <w:r>
        <w:rPr>
          <w:rFonts w:asciiTheme="minorHAnsi" w:hAnsiTheme="minorHAnsi" w:cstheme="minorHAnsi"/>
        </w:rPr>
        <w:t>:</w:t>
      </w:r>
    </w:p>
    <w:p w14:paraId="0C7EC65C" w14:textId="77777777" w:rsidR="00945BBF" w:rsidRDefault="00945BBF">
      <w:pPr>
        <w:rPr>
          <w:rFonts w:asciiTheme="minorHAnsi" w:hAnsiTheme="minorHAnsi" w:cstheme="minorHAnsi"/>
        </w:rPr>
      </w:pPr>
    </w:p>
    <w:p w14:paraId="139F0475" w14:textId="0FE6F88F" w:rsidR="00945BBF" w:rsidRDefault="00B5330B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ADA38FA" wp14:editId="557C86BE">
            <wp:extent cx="6619875" cy="3708400"/>
            <wp:effectExtent l="0" t="0" r="9525" b="6350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ED982" w14:textId="77777777" w:rsidR="00945BBF" w:rsidRDefault="00945BBF">
      <w:pPr>
        <w:rPr>
          <w:rFonts w:asciiTheme="minorHAnsi" w:hAnsiTheme="minorHAnsi" w:cstheme="minorHAnsi"/>
        </w:rPr>
      </w:pPr>
    </w:p>
    <w:p w14:paraId="151FD2BF" w14:textId="77777777" w:rsidR="00945BBF" w:rsidRDefault="00945BB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This function is used to read/write a drive parameter.</w:t>
      </w:r>
    </w:p>
    <w:p w14:paraId="693E317F" w14:textId="2C2BDFEF" w:rsidR="00FC3B1C" w:rsidRDefault="00945BB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 the network above the PNU</w:t>
      </w:r>
      <w:r w:rsidR="00B5330B">
        <w:rPr>
          <w:rFonts w:asciiTheme="minorHAnsi" w:hAnsiTheme="minorHAnsi" w:cstheme="minorHAnsi"/>
        </w:rPr>
        <w:t>24000</w:t>
      </w:r>
      <w:r>
        <w:rPr>
          <w:rFonts w:asciiTheme="minorHAnsi" w:hAnsiTheme="minorHAnsi" w:cstheme="minorHAnsi"/>
        </w:rPr>
        <w:t xml:space="preserve"> is the parameter </w:t>
      </w:r>
      <w:r w:rsidR="00B5330B">
        <w:rPr>
          <w:rFonts w:asciiTheme="minorHAnsi" w:hAnsiTheme="minorHAnsi" w:cstheme="minorHAnsi"/>
        </w:rPr>
        <w:t>AOUT1.VALUE</w:t>
      </w:r>
      <w:r>
        <w:rPr>
          <w:rFonts w:asciiTheme="minorHAnsi" w:hAnsiTheme="minorHAnsi" w:cstheme="minorHAnsi"/>
        </w:rPr>
        <w:t xml:space="preserve"> </w:t>
      </w:r>
      <w:r w:rsidR="00FC3B1C">
        <w:rPr>
          <w:rFonts w:asciiTheme="minorHAnsi" w:hAnsiTheme="minorHAnsi" w:cstheme="minorHAnsi"/>
        </w:rPr>
        <w:br w:type="page"/>
      </w:r>
    </w:p>
    <w:p w14:paraId="50059243" w14:textId="1F34FC37" w:rsidR="00FC3B1C" w:rsidRPr="003D1676" w:rsidRDefault="00FC3B1C" w:rsidP="00DD0617">
      <w:pPr>
        <w:shd w:val="clear" w:color="auto" w:fill="F2F2F2" w:themeFill="background1" w:themeFillShade="F2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3D1676">
        <w:rPr>
          <w:rFonts w:asciiTheme="minorHAnsi" w:hAnsiTheme="minorHAnsi" w:cstheme="minorHAnsi"/>
          <w:b/>
          <w:bCs/>
          <w:sz w:val="28"/>
          <w:szCs w:val="28"/>
        </w:rPr>
        <w:lastRenderedPageBreak/>
        <w:t>Compiling and Downloading into PLC</w:t>
      </w:r>
    </w:p>
    <w:p w14:paraId="4EBC89D2" w14:textId="32000DD7" w:rsidR="00FC3B1C" w:rsidRDefault="00FC3B1C" w:rsidP="00C60BDA">
      <w:pPr>
        <w:rPr>
          <w:rFonts w:asciiTheme="minorHAnsi" w:hAnsiTheme="minorHAnsi" w:cstheme="minorHAnsi"/>
        </w:rPr>
      </w:pPr>
    </w:p>
    <w:p w14:paraId="471FAEB2" w14:textId="452DB76B" w:rsidR="00FC3B1C" w:rsidRDefault="00FC3B1C" w:rsidP="00C60BD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Right-click on </w:t>
      </w:r>
      <w:r w:rsidRPr="002013B4">
        <w:rPr>
          <w:rFonts w:asciiTheme="minorHAnsi" w:hAnsiTheme="minorHAnsi" w:cstheme="minorHAnsi"/>
          <w:i/>
          <w:iCs/>
        </w:rPr>
        <w:t>PLC_1 [CPU 1511T-1 PN]</w:t>
      </w:r>
      <w:r w:rsidR="002013B4">
        <w:rPr>
          <w:rFonts w:asciiTheme="minorHAnsi" w:hAnsiTheme="minorHAnsi" w:cstheme="minorHAnsi"/>
        </w:rPr>
        <w:t xml:space="preserve">, select </w:t>
      </w:r>
      <w:r w:rsidR="002013B4" w:rsidRPr="002013B4">
        <w:rPr>
          <w:rFonts w:asciiTheme="minorHAnsi" w:hAnsiTheme="minorHAnsi" w:cstheme="minorHAnsi"/>
          <w:i/>
          <w:iCs/>
        </w:rPr>
        <w:t>Compile/Hardware (rebuild all)</w:t>
      </w:r>
      <w:r w:rsidR="002013B4">
        <w:rPr>
          <w:rFonts w:asciiTheme="minorHAnsi" w:hAnsiTheme="minorHAnsi" w:cstheme="minorHAnsi"/>
        </w:rPr>
        <w:t>.</w:t>
      </w:r>
    </w:p>
    <w:p w14:paraId="1AF7D375" w14:textId="0ECB49D3" w:rsidR="002013B4" w:rsidRDefault="002013B4" w:rsidP="002013B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Right-click on </w:t>
      </w:r>
      <w:r w:rsidRPr="002013B4">
        <w:rPr>
          <w:rFonts w:asciiTheme="minorHAnsi" w:hAnsiTheme="minorHAnsi" w:cstheme="minorHAnsi"/>
          <w:i/>
          <w:iCs/>
        </w:rPr>
        <w:t>PLC_1 [CPU 1511T-1 PN]</w:t>
      </w:r>
      <w:r>
        <w:rPr>
          <w:rFonts w:asciiTheme="minorHAnsi" w:hAnsiTheme="minorHAnsi" w:cstheme="minorHAnsi"/>
        </w:rPr>
        <w:t xml:space="preserve">, select </w:t>
      </w:r>
      <w:r w:rsidRPr="002013B4">
        <w:rPr>
          <w:rFonts w:asciiTheme="minorHAnsi" w:hAnsiTheme="minorHAnsi" w:cstheme="minorHAnsi"/>
          <w:i/>
          <w:iCs/>
        </w:rPr>
        <w:t>Compile/Software (rebuild all)</w:t>
      </w:r>
      <w:r>
        <w:rPr>
          <w:rFonts w:asciiTheme="minorHAnsi" w:hAnsiTheme="minorHAnsi" w:cstheme="minorHAnsi"/>
        </w:rPr>
        <w:t>.</w:t>
      </w:r>
    </w:p>
    <w:p w14:paraId="27DBCA9E" w14:textId="35F8DFC3" w:rsidR="002013B4" w:rsidRDefault="002013B4" w:rsidP="002013B4">
      <w:pPr>
        <w:rPr>
          <w:rFonts w:asciiTheme="minorHAnsi" w:hAnsiTheme="minorHAnsi" w:cstheme="minorHAnsi"/>
        </w:rPr>
      </w:pPr>
    </w:p>
    <w:p w14:paraId="2547289C" w14:textId="77777777" w:rsidR="002013B4" w:rsidRDefault="002013B4" w:rsidP="002013B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Click on </w:t>
      </w:r>
      <w:r w:rsidRPr="002013B4">
        <w:rPr>
          <w:rFonts w:asciiTheme="minorHAnsi" w:hAnsiTheme="minorHAnsi" w:cstheme="minorHAnsi"/>
          <w:i/>
          <w:iCs/>
        </w:rPr>
        <w:t>Download to device</w:t>
      </w:r>
      <w:r>
        <w:rPr>
          <w:rFonts w:asciiTheme="minorHAnsi" w:hAnsiTheme="minorHAnsi" w:cstheme="minorHAnsi"/>
        </w:rPr>
        <w:t>:</w:t>
      </w:r>
    </w:p>
    <w:p w14:paraId="12516036" w14:textId="25C0E978" w:rsidR="002013B4" w:rsidRDefault="002013B4" w:rsidP="002013B4">
      <w:pPr>
        <w:rPr>
          <w:noProof/>
        </w:rPr>
      </w:pPr>
      <w:r w:rsidRPr="002013B4">
        <w:rPr>
          <w:noProof/>
        </w:rPr>
        <w:t xml:space="preserve"> </w:t>
      </w:r>
      <w:r>
        <w:rPr>
          <w:noProof/>
        </w:rPr>
        <w:drawing>
          <wp:inline distT="0" distB="0" distL="0" distR="0" wp14:anchorId="4A8B5F70" wp14:editId="11632BAE">
            <wp:extent cx="6619875" cy="2333625"/>
            <wp:effectExtent l="0" t="0" r="9525" b="9525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96D78" w14:textId="6A0BAB3E" w:rsidR="002013B4" w:rsidRDefault="002013B4" w:rsidP="002013B4">
      <w:pPr>
        <w:rPr>
          <w:noProof/>
        </w:rPr>
      </w:pPr>
    </w:p>
    <w:p w14:paraId="5CB5550B" w14:textId="42B5D624" w:rsidR="002013B4" w:rsidRPr="002013B4" w:rsidRDefault="002013B4" w:rsidP="002013B4">
      <w:pPr>
        <w:rPr>
          <w:rFonts w:asciiTheme="minorHAnsi" w:hAnsiTheme="minorHAnsi" w:cstheme="minorHAnsi"/>
        </w:rPr>
      </w:pPr>
      <w:r w:rsidRPr="002013B4">
        <w:rPr>
          <w:rFonts w:asciiTheme="minorHAnsi" w:hAnsiTheme="minorHAnsi" w:cstheme="minorHAnsi"/>
          <w:noProof/>
        </w:rPr>
        <w:t xml:space="preserve">Select the right </w:t>
      </w:r>
      <w:r w:rsidRPr="002013B4">
        <w:rPr>
          <w:rFonts w:asciiTheme="minorHAnsi" w:hAnsiTheme="minorHAnsi" w:cstheme="minorHAnsi"/>
          <w:i/>
          <w:iCs/>
          <w:noProof/>
        </w:rPr>
        <w:t>PG/PC interface</w:t>
      </w:r>
      <w:r>
        <w:rPr>
          <w:rFonts w:asciiTheme="minorHAnsi" w:hAnsiTheme="minorHAnsi" w:cstheme="minorHAnsi"/>
          <w:noProof/>
        </w:rPr>
        <w:t xml:space="preserve">, click on </w:t>
      </w:r>
      <w:r w:rsidRPr="002013B4">
        <w:rPr>
          <w:rFonts w:asciiTheme="minorHAnsi" w:hAnsiTheme="minorHAnsi" w:cstheme="minorHAnsi"/>
          <w:i/>
          <w:iCs/>
          <w:noProof/>
        </w:rPr>
        <w:t>Start search</w:t>
      </w:r>
      <w:r>
        <w:rPr>
          <w:rFonts w:asciiTheme="minorHAnsi" w:hAnsiTheme="minorHAnsi" w:cstheme="minorHAnsi"/>
          <w:noProof/>
        </w:rPr>
        <w:t xml:space="preserve"> and once found click on </w:t>
      </w:r>
      <w:r w:rsidRPr="002013B4">
        <w:rPr>
          <w:rFonts w:asciiTheme="minorHAnsi" w:hAnsiTheme="minorHAnsi" w:cstheme="minorHAnsi"/>
          <w:i/>
          <w:iCs/>
          <w:noProof/>
        </w:rPr>
        <w:t>Load</w:t>
      </w:r>
      <w:r>
        <w:rPr>
          <w:rFonts w:asciiTheme="minorHAnsi" w:hAnsiTheme="minorHAnsi" w:cstheme="minorHAnsi"/>
          <w:noProof/>
        </w:rPr>
        <w:t>:</w:t>
      </w:r>
    </w:p>
    <w:p w14:paraId="01074413" w14:textId="35EDBD44" w:rsidR="002013B4" w:rsidRDefault="002013B4" w:rsidP="002013B4">
      <w:pPr>
        <w:rPr>
          <w:rFonts w:asciiTheme="minorHAnsi" w:hAnsiTheme="minorHAnsi" w:cstheme="minorHAnsi"/>
        </w:rPr>
      </w:pPr>
    </w:p>
    <w:p w14:paraId="7C82B650" w14:textId="55A20C06" w:rsidR="002013B4" w:rsidRDefault="002013B4" w:rsidP="002013B4">
      <w:pPr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4B42024" wp14:editId="54D5B656">
            <wp:extent cx="4953663" cy="4230927"/>
            <wp:effectExtent l="0" t="0" r="0" b="0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958462" cy="423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24CEE" w14:textId="54E4FEA4" w:rsidR="002013B4" w:rsidRDefault="002013B4" w:rsidP="00C60BDA">
      <w:pPr>
        <w:rPr>
          <w:rFonts w:asciiTheme="minorHAnsi" w:hAnsiTheme="minorHAnsi" w:cstheme="minorHAnsi"/>
        </w:rPr>
      </w:pPr>
    </w:p>
    <w:p w14:paraId="7009B211" w14:textId="400EEAD2" w:rsidR="002013B4" w:rsidRDefault="002013B4" w:rsidP="00C60BD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The first time requires to delete all the modules:</w:t>
      </w:r>
    </w:p>
    <w:p w14:paraId="1753607E" w14:textId="77777777" w:rsidR="002013B4" w:rsidRDefault="002013B4" w:rsidP="00C60BDA">
      <w:pPr>
        <w:rPr>
          <w:rFonts w:asciiTheme="minorHAnsi" w:hAnsiTheme="minorHAnsi" w:cstheme="minorHAnsi"/>
        </w:rPr>
      </w:pPr>
    </w:p>
    <w:p w14:paraId="3300B16A" w14:textId="74A99252" w:rsidR="002013B4" w:rsidRDefault="002013B4" w:rsidP="00C60BDA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80D305D" wp14:editId="0725D199">
            <wp:extent cx="6619875" cy="3897630"/>
            <wp:effectExtent l="0" t="0" r="9525" b="7620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F37BF" w14:textId="367B11FD" w:rsidR="002013B4" w:rsidRDefault="002013B4" w:rsidP="00C60BDA">
      <w:pPr>
        <w:rPr>
          <w:rFonts w:asciiTheme="minorHAnsi" w:hAnsiTheme="minorHAnsi" w:cstheme="minorHAnsi"/>
        </w:rPr>
      </w:pPr>
    </w:p>
    <w:p w14:paraId="2A6DE5E3" w14:textId="144B0775" w:rsidR="002013B4" w:rsidRDefault="002013B4" w:rsidP="00C60BD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Go on clicking on Load:</w:t>
      </w:r>
    </w:p>
    <w:p w14:paraId="1D69D811" w14:textId="77777777" w:rsidR="002013B4" w:rsidRDefault="002013B4" w:rsidP="00C60BDA">
      <w:pPr>
        <w:rPr>
          <w:rFonts w:asciiTheme="minorHAnsi" w:hAnsiTheme="minorHAnsi" w:cstheme="minorHAnsi"/>
        </w:rPr>
      </w:pPr>
    </w:p>
    <w:p w14:paraId="29C9F8DB" w14:textId="7D0E944B" w:rsidR="002013B4" w:rsidRDefault="002013B4" w:rsidP="00C60BDA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95173E5" wp14:editId="35A7AFC3">
            <wp:extent cx="6322771" cy="3722702"/>
            <wp:effectExtent l="0" t="0" r="1905" b="0"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327043" cy="372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BF3E3" w14:textId="7641200F" w:rsidR="002013B4" w:rsidRDefault="003D1676" w:rsidP="00C60BD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At the end</w:t>
      </w:r>
      <w:r w:rsidR="002013B4">
        <w:rPr>
          <w:rFonts w:asciiTheme="minorHAnsi" w:hAnsiTheme="minorHAnsi" w:cstheme="minorHAnsi"/>
        </w:rPr>
        <w:t xml:space="preserve"> click on </w:t>
      </w:r>
      <w:r w:rsidR="002013B4" w:rsidRPr="002013B4">
        <w:rPr>
          <w:rFonts w:asciiTheme="minorHAnsi" w:hAnsiTheme="minorHAnsi" w:cstheme="minorHAnsi"/>
          <w:i/>
          <w:iCs/>
        </w:rPr>
        <w:t>Start CPU</w:t>
      </w:r>
      <w:r w:rsidR="002013B4">
        <w:rPr>
          <w:rFonts w:asciiTheme="minorHAnsi" w:hAnsiTheme="minorHAnsi" w:cstheme="minorHAnsi"/>
        </w:rPr>
        <w:t>:</w:t>
      </w:r>
    </w:p>
    <w:p w14:paraId="69AF4924" w14:textId="77777777" w:rsidR="002013B4" w:rsidRDefault="002013B4" w:rsidP="00C60BDA">
      <w:pPr>
        <w:rPr>
          <w:rFonts w:asciiTheme="minorHAnsi" w:hAnsiTheme="minorHAnsi" w:cstheme="minorHAnsi"/>
        </w:rPr>
      </w:pPr>
    </w:p>
    <w:p w14:paraId="79E29453" w14:textId="793753CD" w:rsidR="002013B4" w:rsidRDefault="002013B4" w:rsidP="00C60BDA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A96C6DF" wp14:editId="0757FD05">
            <wp:extent cx="6619875" cy="1945005"/>
            <wp:effectExtent l="0" t="0" r="9525" b="0"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B0104" w14:textId="3BABBABB" w:rsidR="002013B4" w:rsidRDefault="002013B4" w:rsidP="00C60BDA">
      <w:pPr>
        <w:rPr>
          <w:rFonts w:asciiTheme="minorHAnsi" w:hAnsiTheme="minorHAnsi" w:cstheme="minorHAnsi"/>
        </w:rPr>
      </w:pPr>
    </w:p>
    <w:p w14:paraId="46276A94" w14:textId="779F67E5" w:rsidR="002013B4" w:rsidRDefault="002013B4" w:rsidP="00C60BD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Add a new Watch table with some variables:</w:t>
      </w:r>
    </w:p>
    <w:p w14:paraId="3961B919" w14:textId="7506C620" w:rsidR="002013B4" w:rsidRDefault="002013B4" w:rsidP="00C60BDA">
      <w:pPr>
        <w:rPr>
          <w:rFonts w:asciiTheme="minorHAnsi" w:hAnsiTheme="minorHAnsi" w:cstheme="minorHAnsi"/>
        </w:rPr>
      </w:pPr>
    </w:p>
    <w:p w14:paraId="1FEBB5DC" w14:textId="2F402288" w:rsidR="002013B4" w:rsidRDefault="002013B4" w:rsidP="00C60BDA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102B530" wp14:editId="6C1F43DA">
            <wp:extent cx="6619875" cy="1506220"/>
            <wp:effectExtent l="0" t="0" r="9525" b="0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41ECC" w14:textId="77777777" w:rsidR="003D1676" w:rsidRDefault="003D1676">
      <w:pPr>
        <w:rPr>
          <w:rFonts w:asciiTheme="minorHAnsi" w:hAnsiTheme="minorHAnsi" w:cstheme="minorHAnsi"/>
        </w:rPr>
      </w:pPr>
    </w:p>
    <w:p w14:paraId="266EC380" w14:textId="420FA068" w:rsidR="003D1676" w:rsidRDefault="003D167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Going Online with OB1 and changing the merkers </w:t>
      </w:r>
      <w:r w:rsidR="00E60F1B">
        <w:rPr>
          <w:rFonts w:asciiTheme="minorHAnsi" w:hAnsiTheme="minorHAnsi" w:cstheme="minorHAnsi"/>
        </w:rPr>
        <w:t xml:space="preserve">make </w:t>
      </w:r>
      <w:r>
        <w:rPr>
          <w:rFonts w:asciiTheme="minorHAnsi" w:hAnsiTheme="minorHAnsi" w:cstheme="minorHAnsi"/>
        </w:rPr>
        <w:t>it possible to power, home and move the axes:</w:t>
      </w:r>
    </w:p>
    <w:p w14:paraId="21DE97B3" w14:textId="77777777" w:rsidR="003D1676" w:rsidRDefault="003D1676">
      <w:pPr>
        <w:rPr>
          <w:rFonts w:asciiTheme="minorHAnsi" w:hAnsiTheme="minorHAnsi" w:cstheme="minorHAnsi"/>
        </w:rPr>
      </w:pPr>
    </w:p>
    <w:p w14:paraId="4A797F11" w14:textId="3FC5BD79" w:rsidR="00446B6E" w:rsidRDefault="003D1676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002A6E5" wp14:editId="163BE47F">
            <wp:extent cx="6619875" cy="2722245"/>
            <wp:effectExtent l="0" t="0" r="9525" b="1905"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B6E">
        <w:rPr>
          <w:rFonts w:asciiTheme="minorHAnsi" w:hAnsiTheme="minorHAnsi" w:cstheme="minorHAnsi"/>
        </w:rPr>
        <w:br w:type="page"/>
      </w:r>
    </w:p>
    <w:p w14:paraId="5E0A7AE8" w14:textId="128FE532" w:rsidR="00446B6E" w:rsidRPr="003D1676" w:rsidRDefault="00446B6E" w:rsidP="00DD0617">
      <w:pPr>
        <w:shd w:val="clear" w:color="auto" w:fill="F2F2F2" w:themeFill="background1" w:themeFillShade="F2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3D1676">
        <w:rPr>
          <w:rFonts w:asciiTheme="minorHAnsi" w:hAnsiTheme="minorHAnsi" w:cstheme="minorHAnsi"/>
          <w:b/>
          <w:bCs/>
          <w:sz w:val="28"/>
          <w:szCs w:val="28"/>
        </w:rPr>
        <w:lastRenderedPageBreak/>
        <w:t>AKD2G status view from Workbench</w:t>
      </w:r>
    </w:p>
    <w:p w14:paraId="355861F7" w14:textId="1AB3206B" w:rsidR="00446B6E" w:rsidRDefault="00446B6E" w:rsidP="00C60BDA">
      <w:pPr>
        <w:rPr>
          <w:rFonts w:asciiTheme="minorHAnsi" w:hAnsiTheme="minorHAnsi" w:cstheme="minorHAnsi"/>
        </w:rPr>
      </w:pPr>
    </w:p>
    <w:p w14:paraId="64EF5A9F" w14:textId="5A3DD7A9" w:rsidR="00446B6E" w:rsidRDefault="00446B6E" w:rsidP="00C60BD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Once the PLC </w:t>
      </w:r>
      <w:r w:rsidR="00E60F1B">
        <w:rPr>
          <w:rFonts w:asciiTheme="minorHAnsi" w:hAnsiTheme="minorHAnsi" w:cstheme="minorHAnsi"/>
        </w:rPr>
        <w:t>is</w:t>
      </w:r>
      <w:r>
        <w:rPr>
          <w:rFonts w:asciiTheme="minorHAnsi" w:hAnsiTheme="minorHAnsi" w:cstheme="minorHAnsi"/>
        </w:rPr>
        <w:t xml:space="preserve"> in run mode, the</w:t>
      </w:r>
      <w:r w:rsidR="00E60F1B">
        <w:rPr>
          <w:rFonts w:asciiTheme="minorHAnsi" w:hAnsiTheme="minorHAnsi" w:cstheme="minorHAnsi"/>
        </w:rPr>
        <w:t>n</w:t>
      </w:r>
      <w:r>
        <w:rPr>
          <w:rFonts w:asciiTheme="minorHAnsi" w:hAnsiTheme="minorHAnsi" w:cstheme="minorHAnsi"/>
        </w:rPr>
        <w:t xml:space="preserve"> Workbench can monitor </w:t>
      </w:r>
      <w:r w:rsidR="00E60F1B">
        <w:rPr>
          <w:rFonts w:asciiTheme="minorHAnsi" w:hAnsiTheme="minorHAnsi" w:cstheme="minorHAnsi"/>
        </w:rPr>
        <w:t>the</w:t>
      </w:r>
      <w:r>
        <w:rPr>
          <w:rFonts w:asciiTheme="minorHAnsi" w:hAnsiTheme="minorHAnsi" w:cstheme="minorHAnsi"/>
        </w:rPr>
        <w:t xml:space="preserve"> status</w:t>
      </w:r>
      <w:r w:rsidR="003D1676">
        <w:rPr>
          <w:rFonts w:asciiTheme="minorHAnsi" w:hAnsiTheme="minorHAnsi" w:cstheme="minorHAnsi"/>
        </w:rPr>
        <w:t>.</w:t>
      </w:r>
    </w:p>
    <w:p w14:paraId="0EB6FD88" w14:textId="20F4A787" w:rsidR="00446B6E" w:rsidRDefault="00446B6E" w:rsidP="00C60BDA">
      <w:pPr>
        <w:rPr>
          <w:rFonts w:asciiTheme="minorHAnsi" w:hAnsiTheme="minorHAnsi" w:cstheme="minorHAnsi"/>
        </w:rPr>
      </w:pPr>
    </w:p>
    <w:p w14:paraId="64CBB910" w14:textId="76877E8A" w:rsidR="00446B6E" w:rsidRDefault="00446B6E" w:rsidP="00C60BDA">
      <w:pPr>
        <w:rPr>
          <w:rFonts w:asciiTheme="minorHAnsi" w:hAnsiTheme="minorHAnsi" w:cstheme="minorHAnsi"/>
        </w:rPr>
      </w:pPr>
    </w:p>
    <w:p w14:paraId="470E6B45" w14:textId="1A51A6B4" w:rsidR="00446B6E" w:rsidRDefault="00446B6E" w:rsidP="00C60BD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Profinet Status</w:t>
      </w:r>
    </w:p>
    <w:p w14:paraId="49750608" w14:textId="77777777" w:rsidR="00446B6E" w:rsidRDefault="00446B6E" w:rsidP="00C60BDA">
      <w:pPr>
        <w:rPr>
          <w:rFonts w:asciiTheme="minorHAnsi" w:hAnsiTheme="minorHAnsi" w:cstheme="minorHAnsi"/>
        </w:rPr>
      </w:pPr>
    </w:p>
    <w:p w14:paraId="4AF95DBE" w14:textId="29754C0E" w:rsidR="00446B6E" w:rsidRDefault="00446B6E" w:rsidP="00446B6E">
      <w:pPr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568CE54" wp14:editId="157F8CC5">
            <wp:extent cx="3784821" cy="1728129"/>
            <wp:effectExtent l="0" t="0" r="6350" b="5715"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808778" cy="173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38530" w14:textId="17200996" w:rsidR="00446B6E" w:rsidRDefault="00446B6E" w:rsidP="00446B6E">
      <w:pPr>
        <w:jc w:val="center"/>
        <w:rPr>
          <w:rFonts w:asciiTheme="minorHAnsi" w:hAnsiTheme="minorHAnsi" w:cstheme="minorHAnsi"/>
        </w:rPr>
      </w:pPr>
    </w:p>
    <w:p w14:paraId="3A89F72C" w14:textId="32EF48A1" w:rsidR="00446B6E" w:rsidRDefault="00446B6E" w:rsidP="00C60BD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AKD2G-AXIS 1</w:t>
      </w:r>
      <w:r w:rsidR="003D1676">
        <w:rPr>
          <w:rFonts w:asciiTheme="minorHAnsi" w:hAnsiTheme="minorHAnsi" w:cstheme="minorHAnsi"/>
        </w:rPr>
        <w:t xml:space="preserve"> status</w:t>
      </w:r>
    </w:p>
    <w:p w14:paraId="0102D9DB" w14:textId="77777777" w:rsidR="00446B6E" w:rsidRDefault="00446B6E" w:rsidP="00C60BDA">
      <w:pPr>
        <w:rPr>
          <w:rFonts w:asciiTheme="minorHAnsi" w:hAnsiTheme="minorHAnsi" w:cstheme="minorHAnsi"/>
        </w:rPr>
      </w:pPr>
    </w:p>
    <w:p w14:paraId="3E75CBFF" w14:textId="10A7B02A" w:rsidR="00446B6E" w:rsidRDefault="00446B6E" w:rsidP="00446B6E">
      <w:pPr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DE309ED" wp14:editId="548373B4">
            <wp:extent cx="6303024" cy="4903360"/>
            <wp:effectExtent l="0" t="0" r="2540" b="0"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306619" cy="490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3CA7D" w14:textId="1EF8B041" w:rsidR="00446B6E" w:rsidRDefault="00446B6E" w:rsidP="00C60BD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AKD2G-AXIS 2</w:t>
      </w:r>
      <w:r w:rsidR="003D1676">
        <w:rPr>
          <w:rFonts w:asciiTheme="minorHAnsi" w:hAnsiTheme="minorHAnsi" w:cstheme="minorHAnsi"/>
        </w:rPr>
        <w:t xml:space="preserve"> status</w:t>
      </w:r>
    </w:p>
    <w:p w14:paraId="3B13AE02" w14:textId="7D074A21" w:rsidR="00446B6E" w:rsidRDefault="00446B6E" w:rsidP="00C60BDA">
      <w:pPr>
        <w:rPr>
          <w:rFonts w:asciiTheme="minorHAnsi" w:hAnsiTheme="minorHAnsi" w:cstheme="minorHAnsi"/>
        </w:rPr>
      </w:pPr>
    </w:p>
    <w:p w14:paraId="1BB3D82A" w14:textId="5BACA0B4" w:rsidR="00446B6E" w:rsidRPr="00C60BDA" w:rsidRDefault="00446B6E" w:rsidP="00446B6E">
      <w:pPr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89E036B" wp14:editId="6F62E95C">
            <wp:extent cx="6332624" cy="4908163"/>
            <wp:effectExtent l="0" t="0" r="0" b="6985"/>
            <wp:docPr id="59" name="Im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340864" cy="491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6B6E" w:rsidRPr="00C60BDA" w:rsidSect="00D163B6">
      <w:headerReference w:type="default" r:id="rId64"/>
      <w:footerReference w:type="default" r:id="rId65"/>
      <w:pgSz w:w="11899" w:h="16838"/>
      <w:pgMar w:top="1440" w:right="737" w:bottom="1440" w:left="737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22BD7A" w14:textId="77777777" w:rsidR="002505DD" w:rsidRDefault="002505DD">
      <w:r>
        <w:separator/>
      </w:r>
    </w:p>
  </w:endnote>
  <w:endnote w:type="continuationSeparator" w:id="0">
    <w:p w14:paraId="52CBC8E9" w14:textId="77777777" w:rsidR="002505DD" w:rsidRDefault="002505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0CC1B" w14:textId="77777777" w:rsidR="002505DD" w:rsidRDefault="002505DD" w:rsidP="00D163B6">
    <w:pPr>
      <w:pStyle w:val="Pidipagina"/>
      <w:ind w:left="-720" w:right="-1781"/>
    </w:pPr>
    <w:r>
      <w:rPr>
        <w:noProof/>
      </w:rPr>
      <w:drawing>
        <wp:inline distT="0" distB="0" distL="0" distR="0" wp14:anchorId="443AC0A1" wp14:editId="1CFCBFCD">
          <wp:extent cx="7551710" cy="1080135"/>
          <wp:effectExtent l="0" t="0" r="0" b="5715"/>
          <wp:docPr id="3" name="Picture 3" descr="C:\Users\elisabetta.redaelli\AppData\Local\Microsoft\Windows\INetCache\Content.Word\Footer I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isabetta.redaelli\AppData\Local\Microsoft\Windows\INetCache\Content.Word\Footer I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516" cy="10823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030386" w14:textId="77777777" w:rsidR="002505DD" w:rsidRDefault="002505DD">
      <w:r>
        <w:separator/>
      </w:r>
    </w:p>
  </w:footnote>
  <w:footnote w:type="continuationSeparator" w:id="0">
    <w:p w14:paraId="53AAEBBE" w14:textId="77777777" w:rsidR="002505DD" w:rsidRDefault="002505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11BE06" w14:textId="77777777" w:rsidR="002505DD" w:rsidRDefault="002505DD" w:rsidP="00D163B6">
    <w:pPr>
      <w:pStyle w:val="Intestazione"/>
      <w:ind w:left="-720" w:right="-1781"/>
    </w:pPr>
    <w:r>
      <w:rPr>
        <w:noProof/>
        <w:lang w:val="it-IT" w:eastAsia="it-IT"/>
      </w:rPr>
      <w:drawing>
        <wp:inline distT="0" distB="0" distL="0" distR="0" wp14:anchorId="67485F86" wp14:editId="5E858B38">
          <wp:extent cx="7543800" cy="923925"/>
          <wp:effectExtent l="0" t="0" r="0" b="9525"/>
          <wp:docPr id="1" name="Immagine 1" descr="Kol_Letterhead_EU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ol_Letterhead_EU_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1E3C36"/>
    <w:multiLevelType w:val="hybridMultilevel"/>
    <w:tmpl w:val="D3C00800"/>
    <w:lvl w:ilvl="0" w:tplc="93D85016">
      <w:start w:val="1"/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364473"/>
    <w:multiLevelType w:val="hybridMultilevel"/>
    <w:tmpl w:val="7E2A73D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</w:mailMerge>
  <w:defaultTabStop w:val="720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A2E"/>
    <w:rsid w:val="00020B8F"/>
    <w:rsid w:val="000647E4"/>
    <w:rsid w:val="000A37D4"/>
    <w:rsid w:val="000E77B2"/>
    <w:rsid w:val="0015355D"/>
    <w:rsid w:val="00156F11"/>
    <w:rsid w:val="00194738"/>
    <w:rsid w:val="002013B4"/>
    <w:rsid w:val="002505DD"/>
    <w:rsid w:val="0029773B"/>
    <w:rsid w:val="00312B5E"/>
    <w:rsid w:val="003D1676"/>
    <w:rsid w:val="003E3ECC"/>
    <w:rsid w:val="004249EF"/>
    <w:rsid w:val="00446B6E"/>
    <w:rsid w:val="004B011D"/>
    <w:rsid w:val="00513C00"/>
    <w:rsid w:val="005A45BD"/>
    <w:rsid w:val="005B75E6"/>
    <w:rsid w:val="005C38C2"/>
    <w:rsid w:val="005E1424"/>
    <w:rsid w:val="005F5060"/>
    <w:rsid w:val="006610AF"/>
    <w:rsid w:val="0068195E"/>
    <w:rsid w:val="00692F95"/>
    <w:rsid w:val="007546DA"/>
    <w:rsid w:val="007E4281"/>
    <w:rsid w:val="007F4E3F"/>
    <w:rsid w:val="00834A6B"/>
    <w:rsid w:val="008518DA"/>
    <w:rsid w:val="0087099B"/>
    <w:rsid w:val="008914EC"/>
    <w:rsid w:val="008C7F6B"/>
    <w:rsid w:val="00945BBF"/>
    <w:rsid w:val="00967AFC"/>
    <w:rsid w:val="009B2FD5"/>
    <w:rsid w:val="009D7653"/>
    <w:rsid w:val="00A3298F"/>
    <w:rsid w:val="00A36831"/>
    <w:rsid w:val="00A46BCD"/>
    <w:rsid w:val="00A616A4"/>
    <w:rsid w:val="00A70F42"/>
    <w:rsid w:val="00A7613D"/>
    <w:rsid w:val="00A80250"/>
    <w:rsid w:val="00AF2AFC"/>
    <w:rsid w:val="00B17BEC"/>
    <w:rsid w:val="00B338A2"/>
    <w:rsid w:val="00B5330B"/>
    <w:rsid w:val="00BF5405"/>
    <w:rsid w:val="00C2394B"/>
    <w:rsid w:val="00C33ED5"/>
    <w:rsid w:val="00C60BDA"/>
    <w:rsid w:val="00C7026D"/>
    <w:rsid w:val="00CA37EC"/>
    <w:rsid w:val="00CD5D82"/>
    <w:rsid w:val="00CD6E05"/>
    <w:rsid w:val="00D01068"/>
    <w:rsid w:val="00D11FD7"/>
    <w:rsid w:val="00D163B6"/>
    <w:rsid w:val="00D60DC7"/>
    <w:rsid w:val="00D75B36"/>
    <w:rsid w:val="00D75F40"/>
    <w:rsid w:val="00D9463E"/>
    <w:rsid w:val="00DA1B1F"/>
    <w:rsid w:val="00DC2A8E"/>
    <w:rsid w:val="00DD0617"/>
    <w:rsid w:val="00DD2C81"/>
    <w:rsid w:val="00E25A2E"/>
    <w:rsid w:val="00E60F1B"/>
    <w:rsid w:val="00E6412A"/>
    <w:rsid w:val="00E91378"/>
    <w:rsid w:val="00E96571"/>
    <w:rsid w:val="00EE5B0C"/>
    <w:rsid w:val="00F30EBA"/>
    <w:rsid w:val="00F33F6E"/>
    <w:rsid w:val="00F67B04"/>
    <w:rsid w:val="00F753C2"/>
    <w:rsid w:val="00F960A8"/>
    <w:rsid w:val="00FC272E"/>
    <w:rsid w:val="00FC3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."/>
  <w:listSeparator w:val=","/>
  <w14:docId w14:val="4F3FDFEC"/>
  <w15:docId w15:val="{47E8C7F3-178C-4438-B850-BBF8DEC4F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546417"/>
    <w:rPr>
      <w:sz w:val="24"/>
      <w:szCs w:val="24"/>
      <w:lang w:val="en-US" w:eastAsia="en-US"/>
    </w:rPr>
  </w:style>
  <w:style w:type="paragraph" w:styleId="Titolo1">
    <w:name w:val="heading 1"/>
    <w:basedOn w:val="Normale"/>
    <w:next w:val="Normale"/>
    <w:link w:val="Titolo1Carattere"/>
    <w:qFormat/>
    <w:rsid w:val="00E6412A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11FD7"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11FD7"/>
  </w:style>
  <w:style w:type="paragraph" w:styleId="Pidipagina">
    <w:name w:val="footer"/>
    <w:basedOn w:val="Normale"/>
    <w:link w:val="PidipaginaCarattere"/>
    <w:uiPriority w:val="99"/>
    <w:unhideWhenUsed/>
    <w:rsid w:val="00D11FD7"/>
    <w:pPr>
      <w:tabs>
        <w:tab w:val="center" w:pos="4320"/>
        <w:tab w:val="right" w:pos="864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11FD7"/>
  </w:style>
  <w:style w:type="paragraph" w:styleId="Testofumetto">
    <w:name w:val="Balloon Text"/>
    <w:basedOn w:val="Normale"/>
    <w:link w:val="TestofumettoCarattere"/>
    <w:rsid w:val="0019473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194738"/>
    <w:rPr>
      <w:rFonts w:ascii="Segoe UI" w:hAnsi="Segoe UI" w:cs="Segoe UI"/>
      <w:sz w:val="18"/>
      <w:szCs w:val="18"/>
      <w:lang w:val="en-US" w:eastAsia="en-US"/>
    </w:rPr>
  </w:style>
  <w:style w:type="character" w:customStyle="1" w:styleId="Titolo1Carattere">
    <w:name w:val="Titolo 1 Carattere"/>
    <w:basedOn w:val="Carpredefinitoparagrafo"/>
    <w:link w:val="Titolo1"/>
    <w:rsid w:val="00E6412A"/>
    <w:rPr>
      <w:rFonts w:ascii="Arial" w:eastAsia="Times New Roman" w:hAnsi="Arial" w:cs="Arial"/>
      <w:b/>
      <w:bCs/>
      <w:kern w:val="32"/>
      <w:sz w:val="32"/>
      <w:szCs w:val="32"/>
    </w:rPr>
  </w:style>
  <w:style w:type="table" w:styleId="Tabellaclassica3">
    <w:name w:val="Table Classic 3"/>
    <w:basedOn w:val="Tabellanormale"/>
    <w:rsid w:val="00B17BE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aragrafoelenco">
    <w:name w:val="List Paragraph"/>
    <w:basedOn w:val="Normale"/>
    <w:uiPriority w:val="34"/>
    <w:qFormat/>
    <w:rsid w:val="00A46BCD"/>
    <w:pPr>
      <w:ind w:left="720"/>
      <w:contextualSpacing/>
    </w:pPr>
  </w:style>
  <w:style w:type="character" w:customStyle="1" w:styleId="fontstyle01">
    <w:name w:val="fontstyle01"/>
    <w:basedOn w:val="Carpredefinitoparagrafo"/>
    <w:rsid w:val="00A70F42"/>
    <w:rPr>
      <w:rFonts w:ascii="Helvetica" w:hAnsi="Helvetica" w:cs="Helvetica" w:hint="default"/>
      <w:b w:val="0"/>
      <w:bCs w:val="0"/>
      <w:i w:val="0"/>
      <w:iCs w:val="0"/>
      <w:color w:val="00000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4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sabetta.redaelli\Desktop\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36620ABF92534CB34493A51BFEDA91" ma:contentTypeVersion="15" ma:contentTypeDescription="Create a new document." ma:contentTypeScope="" ma:versionID="30c6d03626e01d8679ace08b7654bf87">
  <xsd:schema xmlns:xsd="http://www.w3.org/2001/XMLSchema" xmlns:xs="http://www.w3.org/2001/XMLSchema" xmlns:p="http://schemas.microsoft.com/office/2006/metadata/properties" xmlns:ns3="99a0aed7-e926-49db-9844-b035a17471b4" targetNamespace="http://schemas.microsoft.com/office/2006/metadata/properties" ma:root="true" ma:fieldsID="d2cc50fc8b823a32b69284c496e19fe2" ns3:_="">
    <xsd:import namespace="99a0aed7-e926-49db-9844-b035a17471b4"/>
    <xsd:element name="properties">
      <xsd:complexType>
        <xsd:sequence>
          <xsd:element name="documentManagement">
            <xsd:complexType>
              <xsd:all>
                <xsd:element ref="ns3:MigrationWizId" minOccurs="0"/>
                <xsd:element ref="ns3:MigrationWizIdPermissions" minOccurs="0"/>
                <xsd:element ref="ns3:MigrationWizIdPermissionLevels" minOccurs="0"/>
                <xsd:element ref="ns3:MigrationWizIdDocumentLibraryPermissions" minOccurs="0"/>
                <xsd:element ref="ns3:MigrationWizIdSecurityGroup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a0aed7-e926-49db-9844-b035a17471b4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PermissionLevels xmlns="99a0aed7-e926-49db-9844-b035a17471b4" xsi:nil="true"/>
    <MigrationWizId xmlns="99a0aed7-e926-49db-9844-b035a17471b4" xsi:nil="true"/>
    <MigrationWizIdSecurityGroups xmlns="99a0aed7-e926-49db-9844-b035a17471b4" xsi:nil="true"/>
    <MigrationWizIdPermissions xmlns="99a0aed7-e926-49db-9844-b035a17471b4" xsi:nil="true"/>
    <MigrationWizIdDocumentLibraryPermissions xmlns="99a0aed7-e926-49db-9844-b035a17471b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9D6F66-5DC0-483E-B853-E8315D051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a0aed7-e926-49db-9844-b035a1747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68051B-EA5B-4E43-834C-25AD0237AC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70EC6E-E950-4386-9905-FFC28347549C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99a0aed7-e926-49db-9844-b035a17471b4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3969D3E-7055-4637-86B7-CC575E48A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intestata.dotx</Template>
  <TotalTime>6</TotalTime>
  <Pages>30</Pages>
  <Words>920</Words>
  <Characters>5265</Characters>
  <Application>Microsoft Office Word</Application>
  <DocSecurity>0</DocSecurity>
  <Lines>43</Lines>
  <Paragraphs>12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Symmetri Marketing Group</Company>
  <LinksUpToDate>false</LinksUpToDate>
  <CharactersWithSpaces>6173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elisabetta.redaelli</dc:creator>
  <cp:lastModifiedBy>Giacomelli, Stefano</cp:lastModifiedBy>
  <cp:revision>3</cp:revision>
  <cp:lastPrinted>2021-03-22T15:06:00Z</cp:lastPrinted>
  <dcterms:created xsi:type="dcterms:W3CDTF">2021-03-23T13:39:00Z</dcterms:created>
  <dcterms:modified xsi:type="dcterms:W3CDTF">2021-03-23T13:43:00Z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0x0101001836620ABF92534CB34493A51BFEDA91</vt:lpwstr>
  </property>
</Properties>
</file>